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22743" w14:textId="77777777" w:rsidR="00D43FAB" w:rsidRPr="00C371F0" w:rsidRDefault="00D43FAB" w:rsidP="00D43FAB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3590BE3" w14:textId="77777777" w:rsidR="00D43FAB" w:rsidRPr="006C2C15" w:rsidRDefault="00D43FAB" w:rsidP="00D43FAB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A29AF14" w14:textId="77777777" w:rsidR="00D43FAB" w:rsidRPr="00C371F0" w:rsidRDefault="00D43FAB" w:rsidP="00D43FAB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962EF" w14:paraId="5A403104" w14:textId="77777777" w:rsidTr="008F2B8B">
        <w:tc>
          <w:tcPr>
            <w:tcW w:w="5395" w:type="dxa"/>
          </w:tcPr>
          <w:p w14:paraId="7C2E3ACC" w14:textId="77777777" w:rsidR="00D43FAB" w:rsidRDefault="00D43FAB" w:rsidP="008F2B8B">
            <w:r>
              <w:t>Top</w:t>
            </w:r>
          </w:p>
        </w:tc>
        <w:tc>
          <w:tcPr>
            <w:tcW w:w="5395" w:type="dxa"/>
          </w:tcPr>
          <w:p w14:paraId="1492AE94" w14:textId="77777777" w:rsidR="00D43FAB" w:rsidRDefault="00D43FAB" w:rsidP="008F2B8B">
            <w:r>
              <w:t>Back</w:t>
            </w:r>
          </w:p>
        </w:tc>
      </w:tr>
      <w:tr w:rsidR="00F962EF" w14:paraId="2A3BE5A4" w14:textId="77777777" w:rsidTr="008F2B8B">
        <w:tc>
          <w:tcPr>
            <w:tcW w:w="5395" w:type="dxa"/>
          </w:tcPr>
          <w:p w14:paraId="6BA54AB4" w14:textId="575B8AB2" w:rsidR="00D43FAB" w:rsidRDefault="00F962EF" w:rsidP="008F2B8B">
            <w:r>
              <w:rPr>
                <w:noProof/>
              </w:rPr>
              <w:drawing>
                <wp:inline distT="0" distB="0" distL="0" distR="0" wp14:anchorId="6DE4AD39" wp14:editId="30D36C0C">
                  <wp:extent cx="3200400" cy="2535724"/>
                  <wp:effectExtent l="0" t="0" r="0" b="4445"/>
                  <wp:docPr id="874492869" name="Picture 2" descr="A white shirt on a graph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492869" name="Picture 2" descr="A white shirt on a graph pap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675" cy="255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F2FDCF1" w14:textId="31A4089A" w:rsidR="00D43FAB" w:rsidRDefault="00F962EF" w:rsidP="008F2B8B">
            <w:r>
              <w:rPr>
                <w:noProof/>
              </w:rPr>
              <w:drawing>
                <wp:inline distT="0" distB="0" distL="0" distR="0" wp14:anchorId="7CEACD2A" wp14:editId="19140A14">
                  <wp:extent cx="3234267" cy="2313100"/>
                  <wp:effectExtent l="0" t="0" r="4445" b="0"/>
                  <wp:docPr id="1441382242" name="Picture 1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382242" name="Picture 1" descr="A white shir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72" cy="237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5811E" w14:textId="77777777" w:rsidR="00D43FAB" w:rsidRDefault="00D43FAB" w:rsidP="00D43FAB">
      <w:pPr>
        <w:rPr>
          <w:b/>
          <w:bCs/>
          <w:color w:val="000000" w:themeColor="text1"/>
        </w:rPr>
      </w:pPr>
    </w:p>
    <w:p w14:paraId="3D97531C" w14:textId="583A00F4" w:rsidR="00D43FAB" w:rsidRDefault="00F962EF" w:rsidP="00D43FA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81738DE" wp14:editId="5B103D7F">
            <wp:extent cx="6858000" cy="5433695"/>
            <wp:effectExtent l="0" t="0" r="0" b="1905"/>
            <wp:docPr id="1180381752" name="Picture 3" descr="A white shirt on a graph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81752" name="Picture 3" descr="A white shirt on a graph pap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537B12D" wp14:editId="6EA8C165">
            <wp:extent cx="6858000" cy="5098415"/>
            <wp:effectExtent l="0" t="0" r="0" b="0"/>
            <wp:docPr id="1455770939" name="Picture 4" descr="A white baby dress with blue and pink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70939" name="Picture 4" descr="A white baby dress with blue and pink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CE4B89A" wp14:editId="106786BD">
            <wp:extent cx="6858000" cy="8233410"/>
            <wp:effectExtent l="0" t="0" r="0" b="0"/>
            <wp:docPr id="2007939480" name="Picture 5" descr="A white shirt with blue stitch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39480" name="Picture 5" descr="A white shirt with blue stitching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805DC3A" wp14:editId="14295326">
            <wp:extent cx="6858000" cy="7302500"/>
            <wp:effectExtent l="0" t="0" r="0" b="0"/>
            <wp:docPr id="87708965" name="Picture 6" descr="A white cloth with pink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8965" name="Picture 6" descr="A white cloth with pink tri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9502E0A" wp14:editId="33425E53">
            <wp:extent cx="6858000" cy="4904740"/>
            <wp:effectExtent l="0" t="0" r="0" b="0"/>
            <wp:docPr id="1193681898" name="Picture 7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681898" name="Picture 7" descr="A white shirt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F54068D" wp14:editId="1A5B1507">
            <wp:extent cx="6858000" cy="7374890"/>
            <wp:effectExtent l="0" t="0" r="0" b="3810"/>
            <wp:docPr id="2087821957" name="Picture 8" descr="A close up of a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21957" name="Picture 8" descr="A close up of a shir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4436D41" wp14:editId="273AEB21">
            <wp:extent cx="6858000" cy="7751445"/>
            <wp:effectExtent l="0" t="0" r="0" b="0"/>
            <wp:docPr id="723371582" name="Picture 9" descr="A close up of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71582" name="Picture 9" descr="A close up of a white cloth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AB">
        <w:rPr>
          <w:b/>
          <w:bCs/>
          <w:color w:val="000000" w:themeColor="text1"/>
        </w:rPr>
        <w:br w:type="page"/>
      </w:r>
    </w:p>
    <w:p w14:paraId="715C32A2" w14:textId="77777777" w:rsidR="00D43FAB" w:rsidRDefault="00D43FAB" w:rsidP="00D43FA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43FAB" w:rsidRPr="00023D07" w14:paraId="2E5ADA57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6C68" w14:textId="77777777" w:rsidR="00D43FAB" w:rsidRPr="00023D07" w:rsidRDefault="00D43FA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BFD9" w14:textId="77777777" w:rsidR="00D43FAB" w:rsidRPr="00023D07" w:rsidRDefault="00D43FA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E197" w14:textId="77777777" w:rsidR="00D43FAB" w:rsidRPr="00023D07" w:rsidRDefault="00D43FA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3E10" w14:textId="77777777" w:rsidR="00D43FAB" w:rsidRPr="00023D07" w:rsidRDefault="00D43FA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CE57" w14:textId="77777777" w:rsidR="00D43FAB" w:rsidRPr="00023D07" w:rsidRDefault="00D43FA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43FAB" w14:paraId="2A2B484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E77034F" w14:textId="77777777" w:rsidR="00D43FAB" w:rsidRDefault="00D43FAB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6C6E761" w14:textId="77777777" w:rsidR="00D43FAB" w:rsidRDefault="00D43FAB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7A773D7" w14:textId="77777777" w:rsidR="00D43FAB" w:rsidRDefault="00D43FA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E13E5C1" w14:textId="77777777" w:rsidR="00D43FAB" w:rsidRDefault="00D43FAB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C62177A" w14:textId="77777777" w:rsidR="00D43FAB" w:rsidRDefault="00D43FAB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43FAB" w14:paraId="62D6A43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97FFADF" w14:textId="77777777" w:rsidR="00D43FAB" w:rsidRPr="00023D07" w:rsidRDefault="00D43FAB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DC81042" w14:textId="77777777" w:rsidR="00D43FAB" w:rsidRDefault="00D43FAB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F248640" w14:textId="77777777" w:rsidR="00D43FAB" w:rsidRDefault="00D43FAB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73F09A9" w14:textId="77777777" w:rsidR="00D43FAB" w:rsidRPr="004E673A" w:rsidRDefault="00D43FAB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8626C04" w14:textId="77777777" w:rsidR="00D43FAB" w:rsidRDefault="00D43FAB" w:rsidP="008F2B8B">
            <w:pPr>
              <w:rPr>
                <w:color w:val="4472C4" w:themeColor="accent1"/>
              </w:rPr>
            </w:pPr>
          </w:p>
        </w:tc>
      </w:tr>
      <w:tr w:rsidR="00D43FAB" w14:paraId="1403E20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F66350E" w14:textId="77777777" w:rsidR="00D43FAB" w:rsidRPr="00023D07" w:rsidRDefault="00D43FAB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F0E55F1" w14:textId="77777777" w:rsidR="00D43FAB" w:rsidRDefault="00D43FAB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041550" w14:textId="77777777" w:rsidR="00D43FAB" w:rsidRPr="00C371F0" w:rsidRDefault="00D43FAB" w:rsidP="00D43FAB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D43FAB" w:rsidRPr="002714A1" w14:paraId="2B547084" w14:textId="77777777" w:rsidTr="008F2B8B">
        <w:tc>
          <w:tcPr>
            <w:tcW w:w="2153" w:type="dxa"/>
          </w:tcPr>
          <w:p w14:paraId="5BB2A349" w14:textId="77777777" w:rsidR="00D43FAB" w:rsidRPr="002714A1" w:rsidRDefault="00D43FA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F2EFFB5" w14:textId="77777777" w:rsidR="00D43FAB" w:rsidRPr="002714A1" w:rsidRDefault="00D43FA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914BAF0" w14:textId="77777777" w:rsidR="00D43FAB" w:rsidRPr="002714A1" w:rsidRDefault="00D43FA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D43FAB" w14:paraId="2CD4B709" w14:textId="77777777" w:rsidTr="008F2B8B">
        <w:tc>
          <w:tcPr>
            <w:tcW w:w="2153" w:type="dxa"/>
          </w:tcPr>
          <w:p w14:paraId="616D3E02" w14:textId="77777777" w:rsidR="00D43FAB" w:rsidRDefault="00D43FAB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6F0CC90" w14:textId="77777777" w:rsidR="00D43FAB" w:rsidRDefault="00D43FA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EE47120" w14:textId="77777777" w:rsidR="00D43FAB" w:rsidRDefault="00D43FA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77EA903" w14:textId="77777777" w:rsidR="00D43FAB" w:rsidRPr="00C371F0" w:rsidRDefault="00D43FAB" w:rsidP="00D43FA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43FAB" w:rsidRPr="00AD5CE1" w14:paraId="55948277" w14:textId="77777777" w:rsidTr="008F2B8B">
        <w:tc>
          <w:tcPr>
            <w:tcW w:w="5395" w:type="dxa"/>
          </w:tcPr>
          <w:p w14:paraId="5126C2A3" w14:textId="1D3C23ED" w:rsidR="00D43FAB" w:rsidRPr="00AD5CE1" w:rsidRDefault="00D43FAB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962EF">
              <w:rPr>
                <w:color w:val="4472C4" w:themeColor="accent1"/>
              </w:rPr>
              <w:t>Child's Dress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705CC4B" w14:textId="0E9A17A9" w:rsidR="00D43FAB" w:rsidRDefault="00D43FAB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5206B9">
              <w:rPr>
                <w:color w:val="4472C4" w:themeColor="accent1"/>
              </w:rPr>
              <w:t>3</w:t>
            </w:r>
            <w:r>
              <w:rPr>
                <w:color w:val="4472C4" w:themeColor="accent1"/>
              </w:rPr>
              <w:t>0</w:t>
            </w:r>
            <w:r>
              <w:t>±</w:t>
            </w:r>
            <w:r w:rsidR="005206B9">
              <w:t>1</w:t>
            </w:r>
            <w:r>
              <w:t>0</w:t>
            </w:r>
          </w:p>
          <w:p w14:paraId="147B345D" w14:textId="77777777" w:rsidR="00D43FAB" w:rsidRPr="00AD5CE1" w:rsidRDefault="00D43FAB" w:rsidP="008F2B8B"/>
        </w:tc>
      </w:tr>
      <w:tr w:rsidR="00D43FAB" w:rsidRPr="00AD5CE1" w14:paraId="6AACD9C7" w14:textId="77777777" w:rsidTr="008F2B8B">
        <w:tc>
          <w:tcPr>
            <w:tcW w:w="5395" w:type="dxa"/>
          </w:tcPr>
          <w:p w14:paraId="3D5DEF4A" w14:textId="77777777" w:rsidR="00D43FAB" w:rsidRPr="00F9058C" w:rsidRDefault="00D43FAB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7B1BE7A" w14:textId="766C15E7" w:rsidR="00D43FAB" w:rsidRDefault="00D43FAB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206B9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8E52AEE" w14:textId="77777777" w:rsidR="00D43FAB" w:rsidRPr="00AD5CE1" w:rsidRDefault="00D43FAB" w:rsidP="008F2B8B"/>
        </w:tc>
      </w:tr>
    </w:tbl>
    <w:p w14:paraId="042BA806" w14:textId="77777777" w:rsidR="00D43FAB" w:rsidRDefault="00D43FAB" w:rsidP="00D43FAB"/>
    <w:p w14:paraId="19D9A3E8" w14:textId="77777777" w:rsidR="00D43FAB" w:rsidRPr="002A5571" w:rsidRDefault="00D43FAB" w:rsidP="00D43FA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D71B7D3" w14:textId="77777777" w:rsidR="00D43FAB" w:rsidRPr="0079201A" w:rsidRDefault="00D43FAB" w:rsidP="00D43FAB"/>
    <w:p w14:paraId="1876D121" w14:textId="77777777" w:rsidR="00C84D35" w:rsidRPr="00D43FAB" w:rsidRDefault="00C84D35" w:rsidP="00D43FAB"/>
    <w:sectPr w:rsidR="00C84D35" w:rsidRPr="00D43FAB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6A0FF" w14:textId="77777777" w:rsidR="00380541" w:rsidRDefault="00380541" w:rsidP="00505854">
      <w:r>
        <w:separator/>
      </w:r>
    </w:p>
  </w:endnote>
  <w:endnote w:type="continuationSeparator" w:id="0">
    <w:p w14:paraId="544DED99" w14:textId="77777777" w:rsidR="00380541" w:rsidRDefault="0038054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A05F0" w14:textId="77777777" w:rsidR="00380541" w:rsidRDefault="00380541" w:rsidP="00505854">
      <w:r>
        <w:separator/>
      </w:r>
    </w:p>
  </w:footnote>
  <w:footnote w:type="continuationSeparator" w:id="0">
    <w:p w14:paraId="07EFCBEF" w14:textId="77777777" w:rsidR="00380541" w:rsidRDefault="0038054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2AEF1F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F5969">
      <w:rPr>
        <w:b/>
        <w:bCs/>
        <w:sz w:val="28"/>
        <w:szCs w:val="28"/>
      </w:rPr>
      <w:t>0513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206B9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0629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260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0541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06B9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6F596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0B95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3FAB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2EF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FAB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9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2025-09-14T15:47:00Z</dcterms:modified>
</cp:coreProperties>
</file>