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57EA0" w14:textId="77777777" w:rsidR="00E860E0" w:rsidRPr="00C371F0" w:rsidRDefault="00E860E0" w:rsidP="00E860E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987A234" w14:textId="77777777" w:rsidR="00E860E0" w:rsidRPr="006C2C15" w:rsidRDefault="00E860E0" w:rsidP="00E860E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3669C2E" w14:textId="77777777" w:rsidR="00E860E0" w:rsidRPr="00C371F0" w:rsidRDefault="00E860E0" w:rsidP="00E860E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27"/>
        <w:gridCol w:w="673"/>
      </w:tblGrid>
      <w:tr w:rsidR="00B251A7" w14:paraId="1277ECF1" w14:textId="77777777" w:rsidTr="00B251A7">
        <w:tc>
          <w:tcPr>
            <w:tcW w:w="10530" w:type="dxa"/>
          </w:tcPr>
          <w:p w14:paraId="62824AC7" w14:textId="77777777" w:rsidR="00E860E0" w:rsidRDefault="00E860E0" w:rsidP="008F2B8B">
            <w:r>
              <w:t>Top</w:t>
            </w:r>
          </w:p>
        </w:tc>
        <w:tc>
          <w:tcPr>
            <w:tcW w:w="260" w:type="dxa"/>
          </w:tcPr>
          <w:p w14:paraId="3B7BABBB" w14:textId="77777777" w:rsidR="00E860E0" w:rsidRDefault="00E860E0" w:rsidP="008F2B8B">
            <w:r>
              <w:t>Back</w:t>
            </w:r>
          </w:p>
        </w:tc>
      </w:tr>
      <w:tr w:rsidR="00B251A7" w14:paraId="25CF5536" w14:textId="77777777" w:rsidTr="00B251A7">
        <w:tc>
          <w:tcPr>
            <w:tcW w:w="10530" w:type="dxa"/>
          </w:tcPr>
          <w:p w14:paraId="1DC9A262" w14:textId="5AB37A87" w:rsidR="00E860E0" w:rsidRDefault="00B251A7" w:rsidP="008F2B8B">
            <w:r>
              <w:rPr>
                <w:noProof/>
              </w:rPr>
              <w:drawing>
                <wp:inline distT="0" distB="0" distL="0" distR="0" wp14:anchorId="32707891" wp14:editId="6C32FE80">
                  <wp:extent cx="6241341" cy="5477933"/>
                  <wp:effectExtent l="0" t="0" r="0" b="0"/>
                  <wp:docPr id="737729273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29273" name="Picture 1" descr="A white sh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195" cy="562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</w:tcPr>
          <w:p w14:paraId="5B67525B" w14:textId="77777777" w:rsidR="00E860E0" w:rsidRDefault="00E860E0" w:rsidP="008F2B8B"/>
        </w:tc>
      </w:tr>
    </w:tbl>
    <w:p w14:paraId="1E04BE87" w14:textId="77777777" w:rsidR="00E860E0" w:rsidRDefault="00E860E0" w:rsidP="00E860E0">
      <w:pPr>
        <w:rPr>
          <w:b/>
          <w:bCs/>
          <w:color w:val="000000" w:themeColor="text1"/>
        </w:rPr>
      </w:pPr>
    </w:p>
    <w:p w14:paraId="370E0694" w14:textId="46BDECEC" w:rsidR="00E860E0" w:rsidRDefault="00B251A7" w:rsidP="00E860E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000D105" wp14:editId="7CF2083D">
            <wp:extent cx="6858000" cy="6019165"/>
            <wp:effectExtent l="0" t="0" r="0" b="635"/>
            <wp:docPr id="1326648048" name="Picture 2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48048" name="Picture 2" descr="A white shirt on a gri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95E9800" wp14:editId="4677CCA1">
            <wp:extent cx="6858000" cy="7247890"/>
            <wp:effectExtent l="0" t="0" r="0" b="3810"/>
            <wp:docPr id="1552936711" name="Picture 3" descr="A close up of a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36711" name="Picture 3" descr="A close up of a shir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20A71EB" wp14:editId="688B6392">
            <wp:extent cx="9144000" cy="6858000"/>
            <wp:effectExtent l="0" t="0" r="0" b="0"/>
            <wp:docPr id="2009309354" name="Picture 4" descr="A close up of a buttoned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09354" name="Picture 4" descr="A close up of a buttoned shi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179105A" wp14:editId="17B3D1FC">
            <wp:extent cx="6858000" cy="8390890"/>
            <wp:effectExtent l="0" t="0" r="0" b="3810"/>
            <wp:docPr id="485041030" name="Picture 5" descr="A hand holding a white underw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41030" name="Picture 5" descr="A hand holding a white underwea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36FC1D" wp14:editId="59867E9A">
            <wp:extent cx="6858000" cy="6645275"/>
            <wp:effectExtent l="0" t="0" r="0" b="0"/>
            <wp:docPr id="908101768" name="Picture 6" descr="A person holding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01768" name="Picture 6" descr="A person holding a white shir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0E0">
        <w:rPr>
          <w:b/>
          <w:bCs/>
          <w:color w:val="000000" w:themeColor="text1"/>
        </w:rPr>
        <w:br w:type="page"/>
      </w:r>
    </w:p>
    <w:p w14:paraId="301F24D2" w14:textId="77777777" w:rsidR="00E860E0" w:rsidRDefault="00E860E0" w:rsidP="00E860E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860E0" w:rsidRPr="00023D07" w14:paraId="65CC11C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69F3" w14:textId="77777777" w:rsidR="00E860E0" w:rsidRPr="00023D07" w:rsidRDefault="00E860E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6B11" w14:textId="77777777" w:rsidR="00E860E0" w:rsidRPr="00023D07" w:rsidRDefault="00E860E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3235" w14:textId="77777777" w:rsidR="00E860E0" w:rsidRPr="00023D07" w:rsidRDefault="00E860E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FC96" w14:textId="77777777" w:rsidR="00E860E0" w:rsidRPr="00023D07" w:rsidRDefault="00E860E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DE75" w14:textId="77777777" w:rsidR="00E860E0" w:rsidRPr="00023D07" w:rsidRDefault="00E860E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860E0" w14:paraId="6D75EC4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0D31958" w14:textId="77777777" w:rsidR="00E860E0" w:rsidRDefault="00E860E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D803032" w14:textId="77777777" w:rsidR="00E860E0" w:rsidRDefault="00E860E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9C59EDE" w14:textId="77777777" w:rsidR="00E860E0" w:rsidRDefault="00E860E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D6C870A" w14:textId="77777777" w:rsidR="00E860E0" w:rsidRDefault="00E860E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7853CB0" w14:textId="77777777" w:rsidR="00E860E0" w:rsidRDefault="00E860E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860E0" w14:paraId="5DDF142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FF720EF" w14:textId="77777777" w:rsidR="00E860E0" w:rsidRPr="00023D07" w:rsidRDefault="00E860E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6B75E4C" w14:textId="77777777" w:rsidR="00E860E0" w:rsidRDefault="00E860E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3A94B8B" w14:textId="77777777" w:rsidR="00E860E0" w:rsidRDefault="00E860E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0C40DB4" w14:textId="77777777" w:rsidR="00E860E0" w:rsidRPr="004E673A" w:rsidRDefault="00E860E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C4E960C" w14:textId="77777777" w:rsidR="00E860E0" w:rsidRDefault="00E860E0" w:rsidP="008F2B8B">
            <w:pPr>
              <w:rPr>
                <w:color w:val="4472C4" w:themeColor="accent1"/>
              </w:rPr>
            </w:pPr>
          </w:p>
        </w:tc>
      </w:tr>
      <w:tr w:rsidR="00E860E0" w14:paraId="780EBD3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1565E0" w14:textId="77777777" w:rsidR="00E860E0" w:rsidRPr="00023D07" w:rsidRDefault="00E860E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9F21B51" w14:textId="77777777" w:rsidR="00E860E0" w:rsidRDefault="00E860E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87D585E" w14:textId="77777777" w:rsidR="00E860E0" w:rsidRPr="00C371F0" w:rsidRDefault="00E860E0" w:rsidP="00E860E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E860E0" w:rsidRPr="002714A1" w14:paraId="264AC7F8" w14:textId="77777777" w:rsidTr="008F2B8B">
        <w:tc>
          <w:tcPr>
            <w:tcW w:w="2153" w:type="dxa"/>
          </w:tcPr>
          <w:p w14:paraId="2BB3FE51" w14:textId="77777777" w:rsidR="00E860E0" w:rsidRPr="002714A1" w:rsidRDefault="00E860E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330400B" w14:textId="77777777" w:rsidR="00E860E0" w:rsidRPr="002714A1" w:rsidRDefault="00E860E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D15BEEF" w14:textId="77777777" w:rsidR="00E860E0" w:rsidRPr="002714A1" w:rsidRDefault="00E860E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E860E0" w14:paraId="5808933E" w14:textId="77777777" w:rsidTr="008F2B8B">
        <w:tc>
          <w:tcPr>
            <w:tcW w:w="2153" w:type="dxa"/>
          </w:tcPr>
          <w:p w14:paraId="1DE63336" w14:textId="77777777" w:rsidR="00E860E0" w:rsidRDefault="00E860E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3476859" w14:textId="77777777" w:rsidR="00E860E0" w:rsidRDefault="00E860E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57AEDFC" w14:textId="77777777" w:rsidR="00E860E0" w:rsidRDefault="00E860E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C05A24A" w14:textId="77777777" w:rsidR="00E860E0" w:rsidRPr="00C371F0" w:rsidRDefault="00E860E0" w:rsidP="00E860E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860E0" w:rsidRPr="00AD5CE1" w14:paraId="3A4EEF89" w14:textId="77777777" w:rsidTr="008F2B8B">
        <w:tc>
          <w:tcPr>
            <w:tcW w:w="5395" w:type="dxa"/>
          </w:tcPr>
          <w:p w14:paraId="5F2FD8E2" w14:textId="29EBE394" w:rsidR="00E860E0" w:rsidRPr="00AD5CE1" w:rsidRDefault="00E860E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251A7">
              <w:rPr>
                <w:color w:val="4472C4" w:themeColor="accent1"/>
              </w:rPr>
              <w:t>Child's Long Underwear Top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9A03470" w14:textId="77777777" w:rsidR="00E860E0" w:rsidRDefault="00E860E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2087A77" w14:textId="77777777" w:rsidR="00E860E0" w:rsidRPr="00AD5CE1" w:rsidRDefault="00E860E0" w:rsidP="008F2B8B"/>
        </w:tc>
      </w:tr>
      <w:tr w:rsidR="00E860E0" w:rsidRPr="00AD5CE1" w14:paraId="507D9B83" w14:textId="77777777" w:rsidTr="008F2B8B">
        <w:tc>
          <w:tcPr>
            <w:tcW w:w="5395" w:type="dxa"/>
          </w:tcPr>
          <w:p w14:paraId="01483F7A" w14:textId="77777777" w:rsidR="00E860E0" w:rsidRPr="00F9058C" w:rsidRDefault="00E860E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BB7E397" w14:textId="1684FAA1" w:rsidR="00E860E0" w:rsidRDefault="00E860E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86E47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8A30181" w14:textId="77777777" w:rsidR="00E860E0" w:rsidRPr="00AD5CE1" w:rsidRDefault="00E860E0" w:rsidP="008F2B8B"/>
        </w:tc>
      </w:tr>
    </w:tbl>
    <w:p w14:paraId="7DC3CEC5" w14:textId="77777777" w:rsidR="00E860E0" w:rsidRDefault="00E860E0" w:rsidP="00E860E0"/>
    <w:p w14:paraId="5BE06821" w14:textId="77777777" w:rsidR="00E860E0" w:rsidRPr="002A5571" w:rsidRDefault="00E860E0" w:rsidP="00E860E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B07B0E6" w14:textId="77777777" w:rsidR="00E860E0" w:rsidRPr="0079201A" w:rsidRDefault="00E860E0" w:rsidP="00E860E0"/>
    <w:p w14:paraId="1876D121" w14:textId="77777777" w:rsidR="00C84D35" w:rsidRPr="00E860E0" w:rsidRDefault="00C84D35" w:rsidP="00E860E0"/>
    <w:sectPr w:rsidR="00C84D35" w:rsidRPr="00E860E0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FB432" w14:textId="77777777" w:rsidR="00542485" w:rsidRDefault="00542485" w:rsidP="00505854">
      <w:r>
        <w:separator/>
      </w:r>
    </w:p>
  </w:endnote>
  <w:endnote w:type="continuationSeparator" w:id="0">
    <w:p w14:paraId="2B47A364" w14:textId="77777777" w:rsidR="00542485" w:rsidRDefault="0054248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8D770" w14:textId="77777777" w:rsidR="00542485" w:rsidRDefault="00542485" w:rsidP="00505854">
      <w:r>
        <w:separator/>
      </w:r>
    </w:p>
  </w:footnote>
  <w:footnote w:type="continuationSeparator" w:id="0">
    <w:p w14:paraId="154197A8" w14:textId="77777777" w:rsidR="00542485" w:rsidRDefault="0054248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D8979D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2364B">
      <w:rPr>
        <w:b/>
        <w:bCs/>
        <w:sz w:val="28"/>
        <w:szCs w:val="28"/>
      </w:rPr>
      <w:t>0512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86E47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1F1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364B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485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5BEF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251A7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6C8F"/>
    <w:rsid w:val="00C84D35"/>
    <w:rsid w:val="00C86E4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60E0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0E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7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2025-09-14T15:48:00Z</dcterms:modified>
</cp:coreProperties>
</file>