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B63E7" w14:textId="77777777" w:rsidR="00652E48" w:rsidRPr="00C371F0" w:rsidRDefault="00652E48" w:rsidP="00652E48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F445DC0" w14:textId="77777777" w:rsidR="00652E48" w:rsidRPr="006C2C15" w:rsidRDefault="00652E48" w:rsidP="00652E48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CCD5782" w14:textId="77777777" w:rsidR="00652E48" w:rsidRPr="00C371F0" w:rsidRDefault="00652E48" w:rsidP="00652E48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242D7" w14:paraId="3863D052" w14:textId="77777777" w:rsidTr="008F2B8B">
        <w:tc>
          <w:tcPr>
            <w:tcW w:w="5395" w:type="dxa"/>
          </w:tcPr>
          <w:p w14:paraId="0CA2D804" w14:textId="77777777" w:rsidR="00652E48" w:rsidRDefault="00652E48" w:rsidP="008F2B8B">
            <w:r>
              <w:t>Top</w:t>
            </w:r>
          </w:p>
        </w:tc>
        <w:tc>
          <w:tcPr>
            <w:tcW w:w="5395" w:type="dxa"/>
          </w:tcPr>
          <w:p w14:paraId="5E45D75C" w14:textId="77777777" w:rsidR="00652E48" w:rsidRDefault="00652E48" w:rsidP="008F2B8B">
            <w:r>
              <w:t>Back</w:t>
            </w:r>
          </w:p>
        </w:tc>
      </w:tr>
      <w:tr w:rsidR="001242D7" w14:paraId="6CD4CBC6" w14:textId="77777777" w:rsidTr="008F2B8B">
        <w:tc>
          <w:tcPr>
            <w:tcW w:w="5395" w:type="dxa"/>
          </w:tcPr>
          <w:p w14:paraId="683BA2D8" w14:textId="003B2832" w:rsidR="00652E48" w:rsidRDefault="001242D7" w:rsidP="008F2B8B">
            <w:r>
              <w:rPr>
                <w:noProof/>
              </w:rPr>
              <w:drawing>
                <wp:inline distT="0" distB="0" distL="0" distR="0" wp14:anchorId="7881B477" wp14:editId="5962CA5A">
                  <wp:extent cx="3265972" cy="3835400"/>
                  <wp:effectExtent l="0" t="0" r="0" b="0"/>
                  <wp:docPr id="1167569251" name="Picture 1" descr="A white shir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569251" name="Picture 1" descr="A white shirt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6" cy="387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2E31621" w14:textId="521A294F" w:rsidR="00652E48" w:rsidRDefault="001242D7" w:rsidP="008F2B8B">
            <w:r>
              <w:rPr>
                <w:noProof/>
              </w:rPr>
              <w:drawing>
                <wp:inline distT="0" distB="0" distL="0" distR="0" wp14:anchorId="50AFA56C" wp14:editId="4193AD0E">
                  <wp:extent cx="3141177" cy="3767667"/>
                  <wp:effectExtent l="0" t="0" r="0" b="4445"/>
                  <wp:docPr id="504000413" name="Picture 2" descr="A white tank top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000413" name="Picture 2" descr="A white tank top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97" cy="3795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9A5853" w14:textId="77777777" w:rsidR="00652E48" w:rsidRDefault="00652E48" w:rsidP="00652E48">
      <w:pPr>
        <w:rPr>
          <w:b/>
          <w:bCs/>
          <w:color w:val="000000" w:themeColor="text1"/>
        </w:rPr>
      </w:pPr>
    </w:p>
    <w:p w14:paraId="4E3B497C" w14:textId="4B4B5BE6" w:rsidR="00652E48" w:rsidRDefault="001242D7" w:rsidP="00652E48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693CC40" wp14:editId="522070C9">
            <wp:extent cx="6858000" cy="8053705"/>
            <wp:effectExtent l="0" t="0" r="0" b="0"/>
            <wp:docPr id="656301172" name="Picture 3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301172" name="Picture 3" descr="A white shirt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5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6767E66" wp14:editId="65B7AACD">
            <wp:extent cx="6858000" cy="6447155"/>
            <wp:effectExtent l="0" t="0" r="0" b="4445"/>
            <wp:docPr id="1456577798" name="Picture 4" descr="A white shirt with buttons on a gri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77798" name="Picture 4" descr="A white shirt with buttons on a grid surf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4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F686BBA" wp14:editId="51032F04">
            <wp:extent cx="6858000" cy="8534400"/>
            <wp:effectExtent l="0" t="0" r="0" b="0"/>
            <wp:docPr id="610507178" name="Picture 5" descr="A hand holding a white b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07178" name="Picture 5" descr="A hand holding a white bag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5116232" wp14:editId="1F0E431E">
            <wp:extent cx="6858000" cy="8225790"/>
            <wp:effectExtent l="0" t="0" r="0" b="3810"/>
            <wp:docPr id="2090879172" name="Picture 6" descr="A white tank top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879172" name="Picture 6" descr="A white tank top on a gri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E48">
        <w:rPr>
          <w:b/>
          <w:bCs/>
          <w:color w:val="000000" w:themeColor="text1"/>
        </w:rPr>
        <w:br w:type="page"/>
      </w:r>
    </w:p>
    <w:p w14:paraId="537EF203" w14:textId="77777777" w:rsidR="00652E48" w:rsidRDefault="00652E48" w:rsidP="00652E4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652E48" w:rsidRPr="00023D07" w14:paraId="0D4985A1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7405F" w14:textId="77777777" w:rsidR="00652E48" w:rsidRPr="00023D07" w:rsidRDefault="00652E4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D49D7" w14:textId="77777777" w:rsidR="00652E48" w:rsidRPr="00023D07" w:rsidRDefault="00652E4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81F6" w14:textId="77777777" w:rsidR="00652E48" w:rsidRPr="00023D07" w:rsidRDefault="00652E4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4B7CB" w14:textId="77777777" w:rsidR="00652E48" w:rsidRPr="00023D07" w:rsidRDefault="00652E4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BE97F" w14:textId="77777777" w:rsidR="00652E48" w:rsidRPr="00023D07" w:rsidRDefault="00652E4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652E48" w14:paraId="6618D3E1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89838D2" w14:textId="77777777" w:rsidR="00652E48" w:rsidRDefault="00652E48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2C8A721" w14:textId="77777777" w:rsidR="00652E48" w:rsidRDefault="00652E48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46C08AD5" w14:textId="77777777" w:rsidR="00652E48" w:rsidRDefault="00652E4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39AF228" w14:textId="77777777" w:rsidR="00652E48" w:rsidRDefault="00652E48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A48CE22" w14:textId="77777777" w:rsidR="00652E48" w:rsidRDefault="00652E48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652E48" w14:paraId="55035CFF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1853D4C" w14:textId="77777777" w:rsidR="00652E48" w:rsidRPr="00023D07" w:rsidRDefault="00652E48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F8D6F4A" w14:textId="77777777" w:rsidR="00652E48" w:rsidRDefault="00652E48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FF34C2F" w14:textId="77777777" w:rsidR="00652E48" w:rsidRDefault="00652E48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3BEB344" w14:textId="77777777" w:rsidR="00652E48" w:rsidRPr="004E673A" w:rsidRDefault="00652E48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5F00BD9" w14:textId="77777777" w:rsidR="00652E48" w:rsidRDefault="00652E48" w:rsidP="008F2B8B">
            <w:pPr>
              <w:rPr>
                <w:color w:val="4472C4" w:themeColor="accent1"/>
              </w:rPr>
            </w:pPr>
          </w:p>
        </w:tc>
      </w:tr>
      <w:tr w:rsidR="00652E48" w14:paraId="47819E22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D138251" w14:textId="77777777" w:rsidR="00652E48" w:rsidRPr="00023D07" w:rsidRDefault="00652E48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07B5BE7" w14:textId="77777777" w:rsidR="00652E48" w:rsidRDefault="00652E48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29C69DF" w14:textId="77777777" w:rsidR="00652E48" w:rsidRPr="00C371F0" w:rsidRDefault="00652E48" w:rsidP="00652E48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652E48" w:rsidRPr="002714A1" w14:paraId="4C5A90C9" w14:textId="77777777" w:rsidTr="008F2B8B">
        <w:tc>
          <w:tcPr>
            <w:tcW w:w="2153" w:type="dxa"/>
          </w:tcPr>
          <w:p w14:paraId="559682F3" w14:textId="77777777" w:rsidR="00652E48" w:rsidRPr="002714A1" w:rsidRDefault="00652E4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A2A968C" w14:textId="77777777" w:rsidR="00652E48" w:rsidRPr="002714A1" w:rsidRDefault="00652E4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EDE2C6A" w14:textId="77777777" w:rsidR="00652E48" w:rsidRPr="002714A1" w:rsidRDefault="00652E4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652E48" w14:paraId="5A746B87" w14:textId="77777777" w:rsidTr="008F2B8B">
        <w:tc>
          <w:tcPr>
            <w:tcW w:w="2153" w:type="dxa"/>
          </w:tcPr>
          <w:p w14:paraId="4971444A" w14:textId="77777777" w:rsidR="00652E48" w:rsidRDefault="00652E48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955997C" w14:textId="77777777" w:rsidR="00652E48" w:rsidRDefault="00652E4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3EDF248" w14:textId="77777777" w:rsidR="00652E48" w:rsidRDefault="00652E4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F4DFCCC" w14:textId="77777777" w:rsidR="00652E48" w:rsidRPr="00C371F0" w:rsidRDefault="00652E48" w:rsidP="00652E4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52E48" w:rsidRPr="00AD5CE1" w14:paraId="5E1C751D" w14:textId="77777777" w:rsidTr="008F2B8B">
        <w:tc>
          <w:tcPr>
            <w:tcW w:w="5395" w:type="dxa"/>
          </w:tcPr>
          <w:p w14:paraId="2DE80763" w14:textId="674A0E2A" w:rsidR="00652E48" w:rsidRPr="00AD5CE1" w:rsidRDefault="00652E48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242D7">
              <w:rPr>
                <w:color w:val="4472C4" w:themeColor="accent1"/>
              </w:rPr>
              <w:t>Child's Chemise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9701C4F" w14:textId="77777777" w:rsidR="00652E48" w:rsidRDefault="00652E48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1CFAD725" w14:textId="77777777" w:rsidR="00652E48" w:rsidRPr="00AD5CE1" w:rsidRDefault="00652E48" w:rsidP="008F2B8B"/>
        </w:tc>
      </w:tr>
      <w:tr w:rsidR="00652E48" w:rsidRPr="00AD5CE1" w14:paraId="7E98A77F" w14:textId="77777777" w:rsidTr="008F2B8B">
        <w:tc>
          <w:tcPr>
            <w:tcW w:w="5395" w:type="dxa"/>
          </w:tcPr>
          <w:p w14:paraId="04C5CF1A" w14:textId="77777777" w:rsidR="00652E48" w:rsidRPr="00F9058C" w:rsidRDefault="00652E48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33A6CBB3" w14:textId="6F600094" w:rsidR="00652E48" w:rsidRDefault="00652E48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C51C16">
              <w:rPr>
                <w:color w:val="4472C4" w:themeColor="accent1"/>
              </w:rPr>
              <w:t>14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20E14ECC" w14:textId="77777777" w:rsidR="00652E48" w:rsidRPr="00AD5CE1" w:rsidRDefault="00652E48" w:rsidP="008F2B8B"/>
        </w:tc>
      </w:tr>
    </w:tbl>
    <w:p w14:paraId="415EA69A" w14:textId="77777777" w:rsidR="00652E48" w:rsidRDefault="00652E48" w:rsidP="00652E48"/>
    <w:p w14:paraId="672A3856" w14:textId="77777777" w:rsidR="00652E48" w:rsidRPr="002A5571" w:rsidRDefault="00652E48" w:rsidP="00652E48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59C025A4" w14:textId="77777777" w:rsidR="00652E48" w:rsidRPr="0079201A" w:rsidRDefault="00652E48" w:rsidP="00652E48"/>
    <w:p w14:paraId="1876D121" w14:textId="77777777" w:rsidR="00C84D35" w:rsidRPr="00652E48" w:rsidRDefault="00C84D35" w:rsidP="00652E48"/>
    <w:sectPr w:rsidR="00C84D35" w:rsidRPr="00652E48" w:rsidSect="0065255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E5717" w14:textId="77777777" w:rsidR="005A7834" w:rsidRDefault="005A7834" w:rsidP="00505854">
      <w:r>
        <w:separator/>
      </w:r>
    </w:p>
  </w:endnote>
  <w:endnote w:type="continuationSeparator" w:id="0">
    <w:p w14:paraId="76A420F8" w14:textId="77777777" w:rsidR="005A7834" w:rsidRDefault="005A783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BD25C" w14:textId="77777777" w:rsidR="0095051F" w:rsidRDefault="009505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3E80C" w14:textId="77777777" w:rsidR="0095051F" w:rsidRDefault="009505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23DB1" w14:textId="77777777" w:rsidR="005A7834" w:rsidRDefault="005A7834" w:rsidP="00505854">
      <w:r>
        <w:separator/>
      </w:r>
    </w:p>
  </w:footnote>
  <w:footnote w:type="continuationSeparator" w:id="0">
    <w:p w14:paraId="44FE72F5" w14:textId="77777777" w:rsidR="005A7834" w:rsidRDefault="005A783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50F62" w14:textId="77777777" w:rsidR="0095051F" w:rsidRDefault="009505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D81AFC1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95051F">
      <w:rPr>
        <w:b/>
        <w:bCs/>
        <w:sz w:val="28"/>
        <w:szCs w:val="28"/>
      </w:rPr>
      <w:t>0510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C51C16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826AD" w14:textId="77777777" w:rsidR="0095051F" w:rsidRDefault="009505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1761"/>
    <w:rsid w:val="000E2D35"/>
    <w:rsid w:val="000E5804"/>
    <w:rsid w:val="000E5EDF"/>
    <w:rsid w:val="000E77BC"/>
    <w:rsid w:val="000F682D"/>
    <w:rsid w:val="000F6F59"/>
    <w:rsid w:val="001017BC"/>
    <w:rsid w:val="001023F2"/>
    <w:rsid w:val="00106BC9"/>
    <w:rsid w:val="001242D7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A7834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52E48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5051F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C22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1C16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46686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E48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6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2025-09-14T15:49:00Z</dcterms:modified>
</cp:coreProperties>
</file>