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883A5" w14:textId="77777777" w:rsidR="003C096B" w:rsidRPr="00C371F0" w:rsidRDefault="003C096B" w:rsidP="003C096B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4CF1CEB" w14:textId="77777777" w:rsidR="003C096B" w:rsidRPr="006C2C15" w:rsidRDefault="003C096B" w:rsidP="003C096B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8954442" w14:textId="77777777" w:rsidR="003C096B" w:rsidRPr="00C371F0" w:rsidRDefault="003C096B" w:rsidP="003C096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B5B57" w14:paraId="4A7110B7" w14:textId="77777777" w:rsidTr="008F2B8B">
        <w:tc>
          <w:tcPr>
            <w:tcW w:w="5395" w:type="dxa"/>
          </w:tcPr>
          <w:p w14:paraId="61684621" w14:textId="77777777" w:rsidR="003C096B" w:rsidRDefault="003C096B" w:rsidP="008F2B8B">
            <w:r>
              <w:t>Top</w:t>
            </w:r>
          </w:p>
        </w:tc>
        <w:tc>
          <w:tcPr>
            <w:tcW w:w="5395" w:type="dxa"/>
          </w:tcPr>
          <w:p w14:paraId="78575BFE" w14:textId="77777777" w:rsidR="003C096B" w:rsidRDefault="003C096B" w:rsidP="008F2B8B">
            <w:r>
              <w:t>Back</w:t>
            </w:r>
          </w:p>
        </w:tc>
      </w:tr>
      <w:tr w:rsidR="001B5B57" w14:paraId="4ACE710A" w14:textId="77777777" w:rsidTr="008F2B8B">
        <w:tc>
          <w:tcPr>
            <w:tcW w:w="5395" w:type="dxa"/>
          </w:tcPr>
          <w:p w14:paraId="6E9B1678" w14:textId="3D29B12E" w:rsidR="003C096B" w:rsidRDefault="001B5B57" w:rsidP="008F2B8B">
            <w:r>
              <w:rPr>
                <w:noProof/>
              </w:rPr>
              <w:drawing>
                <wp:inline distT="0" distB="0" distL="0" distR="0" wp14:anchorId="037EF47A" wp14:editId="7683B0AC">
                  <wp:extent cx="3149853" cy="3395133"/>
                  <wp:effectExtent l="0" t="0" r="0" b="0"/>
                  <wp:docPr id="1578480355" name="Picture 2" descr="A white baby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480355" name="Picture 2" descr="A white baby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090" cy="343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B9D934" w14:textId="5AC8077A" w:rsidR="003C096B" w:rsidRDefault="001B5B57" w:rsidP="008F2B8B">
            <w:r>
              <w:rPr>
                <w:noProof/>
              </w:rPr>
              <w:drawing>
                <wp:inline distT="0" distB="0" distL="0" distR="0" wp14:anchorId="46D3CBE1" wp14:editId="66A22C20">
                  <wp:extent cx="3242734" cy="3472128"/>
                  <wp:effectExtent l="0" t="0" r="0" b="0"/>
                  <wp:docPr id="1337585454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85454" name="Picture 1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783" cy="357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35B9B" w14:textId="77777777" w:rsidR="003C096B" w:rsidRDefault="003C096B" w:rsidP="003C096B">
      <w:pPr>
        <w:rPr>
          <w:b/>
          <w:bCs/>
          <w:color w:val="000000" w:themeColor="text1"/>
        </w:rPr>
      </w:pPr>
    </w:p>
    <w:p w14:paraId="036E3463" w14:textId="080E723F" w:rsidR="003C096B" w:rsidRDefault="001B5B57" w:rsidP="003C096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0FFDD4F" wp14:editId="1637681F">
            <wp:extent cx="6858000" cy="7392035"/>
            <wp:effectExtent l="0" t="0" r="0" b="0"/>
            <wp:docPr id="1307033386" name="Picture 3" descr="A white baby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33386" name="Picture 3" descr="A white baby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89184FB" wp14:editId="07B71899">
            <wp:extent cx="6858000" cy="5937250"/>
            <wp:effectExtent l="0" t="0" r="0" b="6350"/>
            <wp:docPr id="1296384665" name="Picture 4" descr="A white shirt with embroid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84665" name="Picture 4" descr="A white shirt with embroidery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34CBDD1" wp14:editId="46856D18">
            <wp:extent cx="6858000" cy="6188710"/>
            <wp:effectExtent l="0" t="0" r="0" b="0"/>
            <wp:docPr id="1301464869" name="Picture 5" descr="A white shirt with pi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64869" name="Picture 5" descr="A white shirt with pins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4E3E463" wp14:editId="6CD87174">
            <wp:extent cx="6858000" cy="6395085"/>
            <wp:effectExtent l="0" t="0" r="0" b="5715"/>
            <wp:docPr id="1248828906" name="Picture 6" descr="A person holding a white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28906" name="Picture 6" descr="A person holding a white shir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D41A212" wp14:editId="5F8AD9F5">
            <wp:extent cx="6858000" cy="7343140"/>
            <wp:effectExtent l="0" t="0" r="0" b="0"/>
            <wp:docPr id="1869352908" name="Picture 7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52908" name="Picture 7" descr="A white shirt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96B">
        <w:rPr>
          <w:b/>
          <w:bCs/>
          <w:color w:val="000000" w:themeColor="text1"/>
        </w:rPr>
        <w:br w:type="page"/>
      </w:r>
    </w:p>
    <w:p w14:paraId="35DC5CCF" w14:textId="77777777" w:rsidR="003C096B" w:rsidRDefault="003C096B" w:rsidP="003C096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C096B" w:rsidRPr="00023D07" w14:paraId="32FBE5FE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366E" w14:textId="77777777" w:rsidR="003C096B" w:rsidRPr="00023D07" w:rsidRDefault="003C096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13DF" w14:textId="77777777" w:rsidR="003C096B" w:rsidRPr="00023D07" w:rsidRDefault="003C096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19CB" w14:textId="77777777" w:rsidR="003C096B" w:rsidRPr="00023D07" w:rsidRDefault="003C096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5B0A" w14:textId="77777777" w:rsidR="003C096B" w:rsidRPr="00023D07" w:rsidRDefault="003C096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3D63" w14:textId="77777777" w:rsidR="003C096B" w:rsidRPr="00023D07" w:rsidRDefault="003C096B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C096B" w14:paraId="2FDCAF8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4B311C0" w14:textId="77777777" w:rsidR="003C096B" w:rsidRDefault="003C096B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4BCA95F" w14:textId="77777777" w:rsidR="003C096B" w:rsidRDefault="003C096B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34BA8B50" w14:textId="77777777" w:rsidR="003C096B" w:rsidRDefault="003C096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37F41D1" w14:textId="77777777" w:rsidR="003C096B" w:rsidRDefault="003C096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40CF33F" w14:textId="77777777" w:rsidR="003C096B" w:rsidRDefault="003C096B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C096B" w14:paraId="1F0F63C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476AD8" w14:textId="77777777" w:rsidR="003C096B" w:rsidRPr="00023D07" w:rsidRDefault="003C096B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EDACA45" w14:textId="77777777" w:rsidR="003C096B" w:rsidRDefault="003C096B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A8E7ED2" w14:textId="77777777" w:rsidR="003C096B" w:rsidRDefault="003C096B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7A4429D" w14:textId="77777777" w:rsidR="003C096B" w:rsidRPr="004E673A" w:rsidRDefault="003C096B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39C5256" w14:textId="77777777" w:rsidR="003C096B" w:rsidRDefault="003C096B" w:rsidP="008F2B8B">
            <w:pPr>
              <w:rPr>
                <w:color w:val="4472C4" w:themeColor="accent1"/>
              </w:rPr>
            </w:pPr>
          </w:p>
        </w:tc>
      </w:tr>
      <w:tr w:rsidR="003C096B" w14:paraId="53EAB78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741F37" w14:textId="77777777" w:rsidR="003C096B" w:rsidRPr="00023D07" w:rsidRDefault="003C096B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DDE4ADB" w14:textId="77777777" w:rsidR="003C096B" w:rsidRDefault="003C096B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E8ECB1E" w14:textId="77777777" w:rsidR="003C096B" w:rsidRPr="00C371F0" w:rsidRDefault="003C096B" w:rsidP="003C096B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C096B" w:rsidRPr="002714A1" w14:paraId="45CE5D18" w14:textId="77777777" w:rsidTr="008F2B8B">
        <w:tc>
          <w:tcPr>
            <w:tcW w:w="2153" w:type="dxa"/>
          </w:tcPr>
          <w:p w14:paraId="77133661" w14:textId="77777777" w:rsidR="003C096B" w:rsidRPr="002714A1" w:rsidRDefault="003C096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71A2A70" w14:textId="77777777" w:rsidR="003C096B" w:rsidRPr="002714A1" w:rsidRDefault="003C096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1DAE6A1" w14:textId="77777777" w:rsidR="003C096B" w:rsidRPr="002714A1" w:rsidRDefault="003C096B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C096B" w14:paraId="1936F7CD" w14:textId="77777777" w:rsidTr="008F2B8B">
        <w:tc>
          <w:tcPr>
            <w:tcW w:w="2153" w:type="dxa"/>
          </w:tcPr>
          <w:p w14:paraId="18D63AD0" w14:textId="77777777" w:rsidR="003C096B" w:rsidRDefault="003C096B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D9B06EA" w14:textId="77777777" w:rsidR="003C096B" w:rsidRDefault="003C096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F65388A" w14:textId="77777777" w:rsidR="003C096B" w:rsidRDefault="003C096B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CD3C13" w14:textId="77777777" w:rsidR="003C096B" w:rsidRPr="00C371F0" w:rsidRDefault="003C096B" w:rsidP="003C096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C096B" w:rsidRPr="00AD5CE1" w14:paraId="6B8A1E24" w14:textId="77777777" w:rsidTr="008F2B8B">
        <w:tc>
          <w:tcPr>
            <w:tcW w:w="5395" w:type="dxa"/>
          </w:tcPr>
          <w:p w14:paraId="1886A57B" w14:textId="6A4E7928" w:rsidR="003C096B" w:rsidRPr="00AD5CE1" w:rsidRDefault="003C096B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B5B57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0872DD7" w14:textId="77777777" w:rsidR="003C096B" w:rsidRDefault="003C096B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CF62F86" w14:textId="77777777" w:rsidR="003C096B" w:rsidRPr="00AD5CE1" w:rsidRDefault="003C096B" w:rsidP="008F2B8B"/>
        </w:tc>
      </w:tr>
      <w:tr w:rsidR="003C096B" w:rsidRPr="00AD5CE1" w14:paraId="289FC727" w14:textId="77777777" w:rsidTr="008F2B8B">
        <w:tc>
          <w:tcPr>
            <w:tcW w:w="5395" w:type="dxa"/>
          </w:tcPr>
          <w:p w14:paraId="2CB3370D" w14:textId="77777777" w:rsidR="003C096B" w:rsidRPr="00F9058C" w:rsidRDefault="003C096B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253BDD1" w14:textId="1B52FB42" w:rsidR="003C096B" w:rsidRDefault="003C096B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61A84">
              <w:rPr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1A601CD" w14:textId="77777777" w:rsidR="003C096B" w:rsidRPr="00AD5CE1" w:rsidRDefault="003C096B" w:rsidP="008F2B8B"/>
        </w:tc>
      </w:tr>
    </w:tbl>
    <w:p w14:paraId="14A7E70E" w14:textId="77777777" w:rsidR="003C096B" w:rsidRDefault="003C096B" w:rsidP="003C096B"/>
    <w:p w14:paraId="0857CD4B" w14:textId="77777777" w:rsidR="003C096B" w:rsidRPr="002A5571" w:rsidRDefault="003C096B" w:rsidP="003C096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B6B7B7B" w14:textId="77777777" w:rsidR="003C096B" w:rsidRPr="0079201A" w:rsidRDefault="003C096B" w:rsidP="003C096B"/>
    <w:p w14:paraId="1876D121" w14:textId="77777777" w:rsidR="00C84D35" w:rsidRPr="003C096B" w:rsidRDefault="00C84D35" w:rsidP="003C096B"/>
    <w:sectPr w:rsidR="00C84D35" w:rsidRPr="003C096B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D2FE2" w14:textId="77777777" w:rsidR="00453804" w:rsidRDefault="00453804" w:rsidP="00505854">
      <w:r>
        <w:separator/>
      </w:r>
    </w:p>
  </w:endnote>
  <w:endnote w:type="continuationSeparator" w:id="0">
    <w:p w14:paraId="6454E064" w14:textId="77777777" w:rsidR="00453804" w:rsidRDefault="004538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A3872" w14:textId="77777777" w:rsidR="00453804" w:rsidRDefault="00453804" w:rsidP="00505854">
      <w:r>
        <w:separator/>
      </w:r>
    </w:p>
  </w:footnote>
  <w:footnote w:type="continuationSeparator" w:id="0">
    <w:p w14:paraId="5F81E832" w14:textId="77777777" w:rsidR="00453804" w:rsidRDefault="004538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1D8B0F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71634">
      <w:rPr>
        <w:b/>
        <w:bCs/>
        <w:sz w:val="28"/>
        <w:szCs w:val="28"/>
      </w:rPr>
      <w:t>0509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61A8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B5B57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96B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9AF"/>
    <w:rsid w:val="004327AD"/>
    <w:rsid w:val="00435B40"/>
    <w:rsid w:val="00453804"/>
    <w:rsid w:val="00456603"/>
    <w:rsid w:val="004650E7"/>
    <w:rsid w:val="00470041"/>
    <w:rsid w:val="0047590F"/>
    <w:rsid w:val="00477C23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0051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1A84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1634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096B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2025-09-14T15:49:00Z</dcterms:modified>
</cp:coreProperties>
</file>