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56031" w14:textId="77777777" w:rsidR="000F287E" w:rsidRPr="00C371F0" w:rsidRDefault="000F287E" w:rsidP="000F287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707F40C" w14:textId="77777777" w:rsidR="000F287E" w:rsidRPr="006C2C15" w:rsidRDefault="000F287E" w:rsidP="000F287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72A2556" w14:textId="77777777" w:rsidR="000F287E" w:rsidRPr="00C371F0" w:rsidRDefault="000F287E" w:rsidP="000F287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5384"/>
      </w:tblGrid>
      <w:tr w:rsidR="00966439" w14:paraId="595762D5" w14:textId="77777777" w:rsidTr="008F2B8B">
        <w:tc>
          <w:tcPr>
            <w:tcW w:w="5395" w:type="dxa"/>
          </w:tcPr>
          <w:p w14:paraId="16E717D5" w14:textId="77777777" w:rsidR="000F287E" w:rsidRDefault="000F287E" w:rsidP="008F2B8B">
            <w:r>
              <w:t>Top</w:t>
            </w:r>
          </w:p>
        </w:tc>
        <w:tc>
          <w:tcPr>
            <w:tcW w:w="5395" w:type="dxa"/>
          </w:tcPr>
          <w:p w14:paraId="3A89F3B6" w14:textId="77777777" w:rsidR="000F287E" w:rsidRDefault="000F287E" w:rsidP="008F2B8B">
            <w:r>
              <w:t>Back</w:t>
            </w:r>
          </w:p>
        </w:tc>
      </w:tr>
      <w:tr w:rsidR="00966439" w14:paraId="7FDB6B3B" w14:textId="77777777" w:rsidTr="008F2B8B">
        <w:tc>
          <w:tcPr>
            <w:tcW w:w="5395" w:type="dxa"/>
          </w:tcPr>
          <w:p w14:paraId="08777DCB" w14:textId="3956AF97" w:rsidR="000F287E" w:rsidRDefault="00966439" w:rsidP="008F2B8B">
            <w:r>
              <w:rPr>
                <w:noProof/>
              </w:rPr>
              <w:drawing>
                <wp:inline distT="0" distB="0" distL="0" distR="0" wp14:anchorId="4D9AF6C4" wp14:editId="4AA69DE1">
                  <wp:extent cx="3302000" cy="3979523"/>
                  <wp:effectExtent l="0" t="0" r="0" b="0"/>
                  <wp:docPr id="1790548716" name="Picture 2" descr="A pair of brown and white overa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548716" name="Picture 2" descr="A pair of brown and white overall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67" cy="402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B218440" w14:textId="555E5FCA" w:rsidR="000F287E" w:rsidRDefault="00966439" w:rsidP="008F2B8B">
            <w:r>
              <w:rPr>
                <w:noProof/>
              </w:rPr>
              <w:drawing>
                <wp:inline distT="0" distB="0" distL="0" distR="0" wp14:anchorId="31DED4BC" wp14:editId="692BA6B0">
                  <wp:extent cx="3149600" cy="3583837"/>
                  <wp:effectExtent l="0" t="0" r="0" b="0"/>
                  <wp:docPr id="224461246" name="Picture 1" descr="A pair of overall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61246" name="Picture 1" descr="A pair of overall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480" cy="373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DAA80" w14:textId="77777777" w:rsidR="000F287E" w:rsidRDefault="000F287E" w:rsidP="000F287E">
      <w:pPr>
        <w:rPr>
          <w:b/>
          <w:bCs/>
          <w:color w:val="000000" w:themeColor="text1"/>
        </w:rPr>
      </w:pPr>
    </w:p>
    <w:p w14:paraId="6472B1E9" w14:textId="5BE9242E" w:rsidR="000F287E" w:rsidRDefault="00966439" w:rsidP="000F287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579B4C" wp14:editId="1DFFC871">
            <wp:extent cx="6858000" cy="8265160"/>
            <wp:effectExtent l="0" t="0" r="0" b="2540"/>
            <wp:docPr id="1853172735" name="Picture 3" descr="A pair of brown and white overa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72735" name="Picture 3" descr="A pair of brown and white overall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CEE597D" wp14:editId="1E159D27">
            <wp:extent cx="9144000" cy="6858000"/>
            <wp:effectExtent l="0" t="0" r="0" b="0"/>
            <wp:docPr id="2086486709" name="Picture 4" descr="A close up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86709" name="Picture 4" descr="A close up of a shi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78FD936" wp14:editId="3096A3C6">
            <wp:extent cx="6858000" cy="7803515"/>
            <wp:effectExtent l="0" t="0" r="0" b="0"/>
            <wp:docPr id="1373919179" name="Picture 5" descr="A pair of overall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19179" name="Picture 5" descr="A pair of overalls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D9E170" wp14:editId="09F9008C">
            <wp:extent cx="6858000" cy="4817110"/>
            <wp:effectExtent l="0" t="0" r="0" b="0"/>
            <wp:docPr id="1751868294" name="Picture 6" descr="A pair of brown and white overa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68294" name="Picture 6" descr="A pair of brown and white overall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A1DDED7" wp14:editId="551461CE">
            <wp:extent cx="9144000" cy="6858000"/>
            <wp:effectExtent l="0" t="0" r="0" b="0"/>
            <wp:docPr id="964973870" name="Picture 7" descr="A brown and tan plaid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73870" name="Picture 7" descr="A brown and tan plaid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7E">
        <w:rPr>
          <w:b/>
          <w:bCs/>
          <w:color w:val="000000" w:themeColor="text1"/>
        </w:rPr>
        <w:br w:type="page"/>
      </w:r>
    </w:p>
    <w:p w14:paraId="1F202771" w14:textId="77777777" w:rsidR="000F287E" w:rsidRDefault="000F287E" w:rsidP="000F287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F287E" w:rsidRPr="00023D07" w14:paraId="08556A9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CDD4" w14:textId="77777777" w:rsidR="000F287E" w:rsidRPr="00023D07" w:rsidRDefault="000F287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0533" w14:textId="77777777" w:rsidR="000F287E" w:rsidRPr="00023D07" w:rsidRDefault="000F287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3E6E" w14:textId="77777777" w:rsidR="000F287E" w:rsidRPr="00023D07" w:rsidRDefault="000F287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F80D" w14:textId="77777777" w:rsidR="000F287E" w:rsidRPr="00023D07" w:rsidRDefault="000F287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C863" w14:textId="77777777" w:rsidR="000F287E" w:rsidRPr="00023D07" w:rsidRDefault="000F287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F287E" w14:paraId="46DE623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E7CB0C" w14:textId="77777777" w:rsidR="000F287E" w:rsidRDefault="000F287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A65662D" w14:textId="77777777" w:rsidR="000F287E" w:rsidRDefault="000F287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F0D8584" w14:textId="77777777" w:rsidR="000F287E" w:rsidRDefault="000F287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4C8097E" w14:textId="77777777" w:rsidR="000F287E" w:rsidRDefault="000F287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921203C" w14:textId="77777777" w:rsidR="000F287E" w:rsidRDefault="000F287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F287E" w14:paraId="63417AF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6A5EDF" w14:textId="77777777" w:rsidR="000F287E" w:rsidRPr="00023D07" w:rsidRDefault="000F287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7C6861F" w14:textId="77777777" w:rsidR="000F287E" w:rsidRDefault="000F287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6144FCC" w14:textId="77777777" w:rsidR="000F287E" w:rsidRDefault="000F287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445F43E" w14:textId="77777777" w:rsidR="000F287E" w:rsidRPr="004E673A" w:rsidRDefault="000F287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AB7ABAB" w14:textId="77777777" w:rsidR="000F287E" w:rsidRDefault="000F287E" w:rsidP="008F2B8B">
            <w:pPr>
              <w:rPr>
                <w:color w:val="4472C4" w:themeColor="accent1"/>
              </w:rPr>
            </w:pPr>
          </w:p>
        </w:tc>
      </w:tr>
      <w:tr w:rsidR="000F287E" w14:paraId="797A174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2181AC5" w14:textId="77777777" w:rsidR="000F287E" w:rsidRPr="00023D07" w:rsidRDefault="000F287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1C7CFC2" w14:textId="77777777" w:rsidR="000F287E" w:rsidRDefault="000F287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BDCA5EF" w14:textId="77777777" w:rsidR="000F287E" w:rsidRPr="00C371F0" w:rsidRDefault="000F287E" w:rsidP="000F287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0F287E" w:rsidRPr="002714A1" w14:paraId="1D06C835" w14:textId="77777777" w:rsidTr="008F2B8B">
        <w:tc>
          <w:tcPr>
            <w:tcW w:w="2153" w:type="dxa"/>
          </w:tcPr>
          <w:p w14:paraId="3AD6AE3F" w14:textId="77777777" w:rsidR="000F287E" w:rsidRPr="002714A1" w:rsidRDefault="000F287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8E77A5B" w14:textId="77777777" w:rsidR="000F287E" w:rsidRPr="002714A1" w:rsidRDefault="000F287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34DDC3C" w14:textId="77777777" w:rsidR="000F287E" w:rsidRPr="002714A1" w:rsidRDefault="000F287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0F287E" w14:paraId="2DC3ED48" w14:textId="77777777" w:rsidTr="008F2B8B">
        <w:tc>
          <w:tcPr>
            <w:tcW w:w="2153" w:type="dxa"/>
          </w:tcPr>
          <w:p w14:paraId="283B6E00" w14:textId="77777777" w:rsidR="000F287E" w:rsidRDefault="000F287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AF7BA30" w14:textId="77777777" w:rsidR="000F287E" w:rsidRDefault="000F287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CAE8227" w14:textId="77777777" w:rsidR="000F287E" w:rsidRDefault="000F287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072B833" w14:textId="77777777" w:rsidR="000F287E" w:rsidRPr="00C371F0" w:rsidRDefault="000F287E" w:rsidP="000F287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F287E" w:rsidRPr="00AD5CE1" w14:paraId="57355C44" w14:textId="77777777" w:rsidTr="008F2B8B">
        <w:tc>
          <w:tcPr>
            <w:tcW w:w="5395" w:type="dxa"/>
          </w:tcPr>
          <w:p w14:paraId="5C115C96" w14:textId="02496781" w:rsidR="000F287E" w:rsidRPr="00AD5CE1" w:rsidRDefault="000F287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66439">
              <w:rPr>
                <w:color w:val="4472C4" w:themeColor="accent1"/>
              </w:rPr>
              <w:t>Child's Bib Overalls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119BB17" w14:textId="77777777" w:rsidR="000F287E" w:rsidRDefault="000F287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32B179A" w14:textId="77777777" w:rsidR="000F287E" w:rsidRPr="00AD5CE1" w:rsidRDefault="000F287E" w:rsidP="008F2B8B"/>
        </w:tc>
      </w:tr>
      <w:tr w:rsidR="000F287E" w:rsidRPr="00AD5CE1" w14:paraId="5764A5F0" w14:textId="77777777" w:rsidTr="008F2B8B">
        <w:tc>
          <w:tcPr>
            <w:tcW w:w="5395" w:type="dxa"/>
          </w:tcPr>
          <w:p w14:paraId="35217724" w14:textId="77777777" w:rsidR="000F287E" w:rsidRPr="00F9058C" w:rsidRDefault="000F287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FE48322" w14:textId="0C4A6B37" w:rsidR="000F287E" w:rsidRDefault="000F287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3F98">
              <w:rPr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C878E22" w14:textId="77777777" w:rsidR="000F287E" w:rsidRPr="00AD5CE1" w:rsidRDefault="000F287E" w:rsidP="008F2B8B"/>
        </w:tc>
      </w:tr>
    </w:tbl>
    <w:p w14:paraId="4B3EBE21" w14:textId="77777777" w:rsidR="000F287E" w:rsidRDefault="000F287E" w:rsidP="000F287E"/>
    <w:p w14:paraId="4110DEF1" w14:textId="77777777" w:rsidR="000F287E" w:rsidRPr="002A5571" w:rsidRDefault="000F287E" w:rsidP="000F287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F458D0E" w14:textId="77777777" w:rsidR="000F287E" w:rsidRPr="0079201A" w:rsidRDefault="000F287E" w:rsidP="000F287E"/>
    <w:p w14:paraId="1876D121" w14:textId="77777777" w:rsidR="00C84D35" w:rsidRPr="000F287E" w:rsidRDefault="00C84D35" w:rsidP="000F287E"/>
    <w:sectPr w:rsidR="00C84D35" w:rsidRPr="000F287E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124E2" w14:textId="77777777" w:rsidR="00DC6F83" w:rsidRDefault="00DC6F83" w:rsidP="00505854">
      <w:r>
        <w:separator/>
      </w:r>
    </w:p>
  </w:endnote>
  <w:endnote w:type="continuationSeparator" w:id="0">
    <w:p w14:paraId="4CC70970" w14:textId="77777777" w:rsidR="00DC6F83" w:rsidRDefault="00DC6F8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92D50" w14:textId="77777777" w:rsidR="00DC6F83" w:rsidRDefault="00DC6F83" w:rsidP="00505854">
      <w:r>
        <w:separator/>
      </w:r>
    </w:p>
  </w:footnote>
  <w:footnote w:type="continuationSeparator" w:id="0">
    <w:p w14:paraId="7979D8AF" w14:textId="77777777" w:rsidR="00DC6F83" w:rsidRDefault="00DC6F8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09747D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A470F">
      <w:rPr>
        <w:b/>
        <w:bCs/>
        <w:sz w:val="28"/>
        <w:szCs w:val="28"/>
      </w:rPr>
      <w:t>0508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53F98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287E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3F98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7EC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470F"/>
    <w:rsid w:val="008B015A"/>
    <w:rsid w:val="008B148B"/>
    <w:rsid w:val="008B1C0F"/>
    <w:rsid w:val="008B31F5"/>
    <w:rsid w:val="008C2DA9"/>
    <w:rsid w:val="008D0B8C"/>
    <w:rsid w:val="008D2F14"/>
    <w:rsid w:val="008D3B7B"/>
    <w:rsid w:val="008D7A3A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66439"/>
    <w:rsid w:val="0097001C"/>
    <w:rsid w:val="0097550E"/>
    <w:rsid w:val="0097695B"/>
    <w:rsid w:val="009C150B"/>
    <w:rsid w:val="009D3403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C6F83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87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2025-09-14T15:50:00Z</dcterms:modified>
</cp:coreProperties>
</file>