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3B512" w14:textId="77777777" w:rsidR="00BA08E9" w:rsidRPr="00C371F0" w:rsidRDefault="00BA08E9" w:rsidP="00BA08E9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D862B36" w14:textId="77777777" w:rsidR="00BA08E9" w:rsidRPr="006C2C15" w:rsidRDefault="00BA08E9" w:rsidP="00BA08E9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F348EE2" w14:textId="77777777" w:rsidR="00BA08E9" w:rsidRPr="00C371F0" w:rsidRDefault="00BA08E9" w:rsidP="00BA08E9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6"/>
        <w:gridCol w:w="3884"/>
      </w:tblGrid>
      <w:tr w:rsidR="00C13211" w14:paraId="0A3BE1A1" w14:textId="77777777" w:rsidTr="008F2B8B">
        <w:tc>
          <w:tcPr>
            <w:tcW w:w="5395" w:type="dxa"/>
          </w:tcPr>
          <w:p w14:paraId="7E5A4CE3" w14:textId="77777777" w:rsidR="00BA08E9" w:rsidRDefault="00BA08E9" w:rsidP="008F2B8B">
            <w:r>
              <w:t>Top</w:t>
            </w:r>
          </w:p>
        </w:tc>
        <w:tc>
          <w:tcPr>
            <w:tcW w:w="5395" w:type="dxa"/>
          </w:tcPr>
          <w:p w14:paraId="6944AA08" w14:textId="77777777" w:rsidR="00BA08E9" w:rsidRDefault="00BA08E9" w:rsidP="008F2B8B">
            <w:r>
              <w:t>Back</w:t>
            </w:r>
          </w:p>
        </w:tc>
      </w:tr>
      <w:tr w:rsidR="00C13211" w14:paraId="5D69706D" w14:textId="77777777" w:rsidTr="008F2B8B">
        <w:tc>
          <w:tcPr>
            <w:tcW w:w="5395" w:type="dxa"/>
          </w:tcPr>
          <w:p w14:paraId="364BA678" w14:textId="3E6C42C6" w:rsidR="00BA08E9" w:rsidRDefault="00C13211" w:rsidP="008F2B8B">
            <w:r>
              <w:rPr>
                <w:noProof/>
              </w:rPr>
              <w:drawing>
                <wp:inline distT="0" distB="0" distL="0" distR="0" wp14:anchorId="5A4A84CA" wp14:editId="486094F2">
                  <wp:extent cx="4250267" cy="6279894"/>
                  <wp:effectExtent l="0" t="0" r="4445" b="0"/>
                  <wp:docPr id="85417914" name="Picture 1" descr="A pair of overall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17914" name="Picture 1" descr="A pair of overalls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3890" cy="637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F3E204A" w14:textId="77777777" w:rsidR="00BA08E9" w:rsidRDefault="00BA08E9" w:rsidP="008F2B8B"/>
        </w:tc>
      </w:tr>
    </w:tbl>
    <w:p w14:paraId="310AF29F" w14:textId="77777777" w:rsidR="00BA08E9" w:rsidRDefault="00BA08E9" w:rsidP="00BA08E9">
      <w:pPr>
        <w:rPr>
          <w:b/>
          <w:bCs/>
          <w:color w:val="000000" w:themeColor="text1"/>
        </w:rPr>
      </w:pPr>
    </w:p>
    <w:p w14:paraId="0C0A7C41" w14:textId="472E0115" w:rsidR="00BA08E9" w:rsidRDefault="00C13211" w:rsidP="00BA08E9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361586D" wp14:editId="3E7923D6">
            <wp:extent cx="6188710" cy="9144000"/>
            <wp:effectExtent l="0" t="0" r="0" b="0"/>
            <wp:docPr id="668008538" name="Picture 2" descr="A pair of overall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008538" name="Picture 2" descr="A pair of overalls on a gri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6E67E43" wp14:editId="6E834EF6">
            <wp:extent cx="6858000" cy="8032750"/>
            <wp:effectExtent l="0" t="0" r="0" b="6350"/>
            <wp:docPr id="369748376" name="Picture 3" descr="A blue bag with a striped po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48376" name="Picture 3" descr="A blue bag with a striped pocke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3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BACE2AB" wp14:editId="150EA958">
            <wp:extent cx="5751195" cy="9144000"/>
            <wp:effectExtent l="0" t="0" r="1905" b="0"/>
            <wp:docPr id="623236376" name="Picture 4" descr="A close up of a po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236376" name="Picture 4" descr="A close up of a pocke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AEC4F0E" wp14:editId="1F798C78">
            <wp:extent cx="5107305" cy="9144000"/>
            <wp:effectExtent l="0" t="0" r="0" b="0"/>
            <wp:docPr id="475801035" name="Picture 5" descr="A close up of a pair of jea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01035" name="Picture 5" descr="A close up of a pair of jean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8E9">
        <w:rPr>
          <w:b/>
          <w:bCs/>
          <w:color w:val="000000" w:themeColor="text1"/>
        </w:rPr>
        <w:br w:type="page"/>
      </w:r>
    </w:p>
    <w:p w14:paraId="094D8FD3" w14:textId="77777777" w:rsidR="00BA08E9" w:rsidRDefault="00BA08E9" w:rsidP="00BA08E9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BA08E9" w:rsidRPr="00023D07" w14:paraId="1089E650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34CB1" w14:textId="77777777" w:rsidR="00BA08E9" w:rsidRPr="00023D07" w:rsidRDefault="00BA08E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22799" w14:textId="77777777" w:rsidR="00BA08E9" w:rsidRPr="00023D07" w:rsidRDefault="00BA08E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5F7D0" w14:textId="77777777" w:rsidR="00BA08E9" w:rsidRPr="00023D07" w:rsidRDefault="00BA08E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E199" w14:textId="77777777" w:rsidR="00BA08E9" w:rsidRPr="00023D07" w:rsidRDefault="00BA08E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67CC" w14:textId="77777777" w:rsidR="00BA08E9" w:rsidRPr="00023D07" w:rsidRDefault="00BA08E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BA08E9" w14:paraId="2B3D71F4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5553F71" w14:textId="77777777" w:rsidR="00BA08E9" w:rsidRDefault="00BA08E9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26F8442" w14:textId="77777777" w:rsidR="00BA08E9" w:rsidRDefault="00BA08E9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0B317FEB" w14:textId="77777777" w:rsidR="00BA08E9" w:rsidRDefault="00BA08E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50506BC" w14:textId="77777777" w:rsidR="00BA08E9" w:rsidRDefault="00BA08E9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CE012C9" w14:textId="77777777" w:rsidR="00BA08E9" w:rsidRDefault="00BA08E9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A08E9" w14:paraId="089FC702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F4974C8" w14:textId="77777777" w:rsidR="00BA08E9" w:rsidRPr="00023D07" w:rsidRDefault="00BA08E9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0120002" w14:textId="77777777" w:rsidR="00BA08E9" w:rsidRDefault="00BA08E9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D974761" w14:textId="77777777" w:rsidR="00BA08E9" w:rsidRDefault="00BA08E9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F9A61C7" w14:textId="77777777" w:rsidR="00BA08E9" w:rsidRPr="004E673A" w:rsidRDefault="00BA08E9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0A5EDC7" w14:textId="77777777" w:rsidR="00BA08E9" w:rsidRDefault="00BA08E9" w:rsidP="008F2B8B">
            <w:pPr>
              <w:rPr>
                <w:color w:val="4472C4" w:themeColor="accent1"/>
              </w:rPr>
            </w:pPr>
          </w:p>
        </w:tc>
      </w:tr>
      <w:tr w:rsidR="00BA08E9" w14:paraId="38C87A5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4A257CA" w14:textId="77777777" w:rsidR="00BA08E9" w:rsidRPr="00023D07" w:rsidRDefault="00BA08E9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30EC5D7" w14:textId="77777777" w:rsidR="00BA08E9" w:rsidRDefault="00BA08E9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E09F5AD" w14:textId="77777777" w:rsidR="00BA08E9" w:rsidRPr="00C371F0" w:rsidRDefault="00BA08E9" w:rsidP="00BA08E9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BA08E9" w:rsidRPr="002714A1" w14:paraId="1F0549A5" w14:textId="77777777" w:rsidTr="008F2B8B">
        <w:tc>
          <w:tcPr>
            <w:tcW w:w="2153" w:type="dxa"/>
          </w:tcPr>
          <w:p w14:paraId="5F22F624" w14:textId="77777777" w:rsidR="00BA08E9" w:rsidRPr="002714A1" w:rsidRDefault="00BA08E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B49AC80" w14:textId="77777777" w:rsidR="00BA08E9" w:rsidRPr="002714A1" w:rsidRDefault="00BA08E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346B9A25" w14:textId="77777777" w:rsidR="00BA08E9" w:rsidRPr="002714A1" w:rsidRDefault="00BA08E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BA08E9" w14:paraId="30756B53" w14:textId="77777777" w:rsidTr="008F2B8B">
        <w:tc>
          <w:tcPr>
            <w:tcW w:w="2153" w:type="dxa"/>
          </w:tcPr>
          <w:p w14:paraId="28E70E5E" w14:textId="77777777" w:rsidR="00BA08E9" w:rsidRDefault="00BA08E9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431EF44E" w14:textId="77777777" w:rsidR="00BA08E9" w:rsidRDefault="00BA08E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58F2B1B" w14:textId="77777777" w:rsidR="00BA08E9" w:rsidRDefault="00BA08E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3A311B1" w14:textId="77777777" w:rsidR="00BA08E9" w:rsidRPr="00C371F0" w:rsidRDefault="00BA08E9" w:rsidP="00BA08E9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A08E9" w:rsidRPr="00AD5CE1" w14:paraId="3F61544F" w14:textId="77777777" w:rsidTr="008F2B8B">
        <w:tc>
          <w:tcPr>
            <w:tcW w:w="5395" w:type="dxa"/>
          </w:tcPr>
          <w:p w14:paraId="41EA722A" w14:textId="1A505042" w:rsidR="00BA08E9" w:rsidRPr="00AD5CE1" w:rsidRDefault="00BA08E9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82E30">
              <w:rPr>
                <w:color w:val="4472C4" w:themeColor="accent1"/>
              </w:rPr>
              <w:t>Earl's Overalls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5A2A9E4E" w14:textId="67FDD422" w:rsidR="00BA08E9" w:rsidRDefault="00BA08E9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</w:t>
            </w:r>
            <w:r w:rsidR="00082E30">
              <w:rPr>
                <w:color w:val="4472C4" w:themeColor="accent1"/>
              </w:rPr>
              <w:t>2</w:t>
            </w:r>
            <w:r>
              <w:rPr>
                <w:color w:val="4472C4" w:themeColor="accent1"/>
              </w:rPr>
              <w:t>0</w:t>
            </w:r>
            <w:r>
              <w:t>±</w:t>
            </w:r>
            <w:r w:rsidR="00082E30">
              <w:t>1</w:t>
            </w:r>
            <w:r>
              <w:t>0</w:t>
            </w:r>
          </w:p>
          <w:p w14:paraId="30080981" w14:textId="77777777" w:rsidR="00BA08E9" w:rsidRPr="00AD5CE1" w:rsidRDefault="00BA08E9" w:rsidP="008F2B8B"/>
        </w:tc>
      </w:tr>
      <w:tr w:rsidR="00BA08E9" w:rsidRPr="00AD5CE1" w14:paraId="6BB0B10A" w14:textId="77777777" w:rsidTr="008F2B8B">
        <w:tc>
          <w:tcPr>
            <w:tcW w:w="5395" w:type="dxa"/>
          </w:tcPr>
          <w:p w14:paraId="13EC2841" w14:textId="77777777" w:rsidR="00BA08E9" w:rsidRPr="00F9058C" w:rsidRDefault="00BA08E9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65D0F903" w14:textId="7832E3D0" w:rsidR="00BA08E9" w:rsidRDefault="00BA08E9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B6270">
              <w:rPr>
                <w:color w:val="4472C4" w:themeColor="accent1"/>
              </w:rPr>
              <w:t>2</w:t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1CEDD929" w14:textId="77777777" w:rsidR="00BA08E9" w:rsidRPr="00AD5CE1" w:rsidRDefault="00BA08E9" w:rsidP="008F2B8B"/>
        </w:tc>
      </w:tr>
    </w:tbl>
    <w:p w14:paraId="7484C0D8" w14:textId="77777777" w:rsidR="00BA08E9" w:rsidRDefault="00BA08E9" w:rsidP="00BA08E9"/>
    <w:p w14:paraId="23E7142F" w14:textId="77777777" w:rsidR="00BA08E9" w:rsidRPr="002A5571" w:rsidRDefault="00BA08E9" w:rsidP="00BA08E9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72FE1055" w14:textId="77777777" w:rsidR="00BA08E9" w:rsidRPr="0079201A" w:rsidRDefault="00BA08E9" w:rsidP="00BA08E9"/>
    <w:p w14:paraId="1876D121" w14:textId="77777777" w:rsidR="00C84D35" w:rsidRPr="00BA08E9" w:rsidRDefault="00C84D35" w:rsidP="00BA08E9"/>
    <w:sectPr w:rsidR="00C84D35" w:rsidRPr="00BA08E9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F9A5D" w14:textId="77777777" w:rsidR="0035577C" w:rsidRDefault="0035577C" w:rsidP="00505854">
      <w:r>
        <w:separator/>
      </w:r>
    </w:p>
  </w:endnote>
  <w:endnote w:type="continuationSeparator" w:id="0">
    <w:p w14:paraId="38D98D1B" w14:textId="77777777" w:rsidR="0035577C" w:rsidRDefault="0035577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70240" w14:textId="77777777" w:rsidR="0035577C" w:rsidRDefault="0035577C" w:rsidP="00505854">
      <w:r>
        <w:separator/>
      </w:r>
    </w:p>
  </w:footnote>
  <w:footnote w:type="continuationSeparator" w:id="0">
    <w:p w14:paraId="289B4E02" w14:textId="77777777" w:rsidR="0035577C" w:rsidRDefault="0035577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22DA7A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411F27">
      <w:rPr>
        <w:b/>
        <w:bCs/>
        <w:sz w:val="28"/>
        <w:szCs w:val="28"/>
      </w:rPr>
      <w:t>0507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2B6270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82E30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82D"/>
    <w:rsid w:val="000F6F59"/>
    <w:rsid w:val="001017BC"/>
    <w:rsid w:val="001023F2"/>
    <w:rsid w:val="00106BC9"/>
    <w:rsid w:val="00163D63"/>
    <w:rsid w:val="00174C18"/>
    <w:rsid w:val="00177BB7"/>
    <w:rsid w:val="001873C2"/>
    <w:rsid w:val="001902C4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6270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26E48"/>
    <w:rsid w:val="0033207B"/>
    <w:rsid w:val="0033673F"/>
    <w:rsid w:val="003405B7"/>
    <w:rsid w:val="003419C7"/>
    <w:rsid w:val="003505B5"/>
    <w:rsid w:val="0035577C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F27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047A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08E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211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8E9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5</TotalTime>
  <Pages>6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2025-09-14T15:50:00Z</dcterms:modified>
</cp:coreProperties>
</file>