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C5CEF7" w14:textId="77777777" w:rsidR="00ED0CAF" w:rsidRPr="00C371F0" w:rsidRDefault="00ED0CAF" w:rsidP="00ED0CAF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3FA18078" w14:textId="77777777" w:rsidR="00ED0CAF" w:rsidRPr="006C2C15" w:rsidRDefault="00ED0CAF" w:rsidP="00ED0CAF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1CA51EA" w14:textId="77777777" w:rsidR="00ED0CAF" w:rsidRPr="00C371F0" w:rsidRDefault="00ED0CAF" w:rsidP="00ED0CAF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8"/>
        <w:gridCol w:w="5952"/>
      </w:tblGrid>
      <w:tr w:rsidR="00901029" w14:paraId="4D6F2E82" w14:textId="77777777" w:rsidTr="008F2B8B">
        <w:tc>
          <w:tcPr>
            <w:tcW w:w="5395" w:type="dxa"/>
          </w:tcPr>
          <w:p w14:paraId="39B5468A" w14:textId="77777777" w:rsidR="00ED0CAF" w:rsidRDefault="00ED0CAF" w:rsidP="008F2B8B">
            <w:r>
              <w:t>Top</w:t>
            </w:r>
          </w:p>
        </w:tc>
        <w:tc>
          <w:tcPr>
            <w:tcW w:w="5395" w:type="dxa"/>
          </w:tcPr>
          <w:p w14:paraId="7A5FEF60" w14:textId="77777777" w:rsidR="00ED0CAF" w:rsidRDefault="00ED0CAF" w:rsidP="008F2B8B">
            <w:r>
              <w:t>Back</w:t>
            </w:r>
          </w:p>
        </w:tc>
      </w:tr>
      <w:tr w:rsidR="00901029" w14:paraId="70F94582" w14:textId="77777777" w:rsidTr="008F2B8B">
        <w:tc>
          <w:tcPr>
            <w:tcW w:w="5395" w:type="dxa"/>
          </w:tcPr>
          <w:p w14:paraId="3D581C00" w14:textId="05AEDCF0" w:rsidR="00ED0CAF" w:rsidRDefault="00901029" w:rsidP="008F2B8B">
            <w:r>
              <w:rPr>
                <w:noProof/>
              </w:rPr>
              <w:drawing>
                <wp:inline distT="0" distB="0" distL="0" distR="0" wp14:anchorId="205E8A9A" wp14:editId="25562688">
                  <wp:extent cx="3210231" cy="4216400"/>
                  <wp:effectExtent l="0" t="0" r="3175" b="0"/>
                  <wp:docPr id="1197931409" name="Picture 1" descr="A white dress on a swing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7931409" name="Picture 1" descr="A white dress on a swinger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032" cy="4275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836FF9E" w14:textId="00E45231" w:rsidR="00ED0CAF" w:rsidRDefault="00901029" w:rsidP="008F2B8B">
            <w:r>
              <w:rPr>
                <w:noProof/>
              </w:rPr>
              <w:drawing>
                <wp:inline distT="0" distB="0" distL="0" distR="0" wp14:anchorId="5231D414" wp14:editId="59336FD5">
                  <wp:extent cx="3979333" cy="4181984"/>
                  <wp:effectExtent l="0" t="0" r="0" b="0"/>
                  <wp:docPr id="221518358" name="Picture 2" descr="A white dress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518358" name="Picture 2" descr="A white dress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4358" cy="4208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EC88D6" w14:textId="77777777" w:rsidR="00ED0CAF" w:rsidRDefault="00ED0CAF" w:rsidP="00ED0CAF">
      <w:pPr>
        <w:rPr>
          <w:b/>
          <w:bCs/>
          <w:color w:val="000000" w:themeColor="text1"/>
        </w:rPr>
      </w:pPr>
    </w:p>
    <w:p w14:paraId="7E4A2FE9" w14:textId="2F2B8F07" w:rsidR="00ED0CAF" w:rsidRDefault="00901029" w:rsidP="00ED0CAF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BFD353D" wp14:editId="2DCE2A24">
            <wp:extent cx="6858000" cy="7207250"/>
            <wp:effectExtent l="0" t="0" r="0" b="6350"/>
            <wp:docPr id="1522685364" name="Picture 3" descr="A white dres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685364" name="Picture 3" descr="A white dress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0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FA9EFD7" wp14:editId="0782539C">
            <wp:extent cx="6858000" cy="5401945"/>
            <wp:effectExtent l="0" t="0" r="0" b="0"/>
            <wp:docPr id="2096709624" name="Picture 4" descr="A white shirt with a scalloped ed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709624" name="Picture 4" descr="A white shirt with a scalloped edg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0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26B34DD" wp14:editId="127AAE6D">
            <wp:extent cx="6858000" cy="7719695"/>
            <wp:effectExtent l="0" t="0" r="0" b="1905"/>
            <wp:docPr id="846148467" name="Picture 5" descr="A white shirt with a scalloped ed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148467" name="Picture 5" descr="A white shirt with a scalloped edg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71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667D6A9" wp14:editId="5E558921">
            <wp:extent cx="6858000" cy="7592695"/>
            <wp:effectExtent l="0" t="0" r="0" b="1905"/>
            <wp:docPr id="492685470" name="Picture 6" descr="A white shirt with a scalloped ed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685470" name="Picture 6" descr="A white shirt with a scalloped edg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9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28AE278" wp14:editId="5AEA01D7">
            <wp:extent cx="6858000" cy="7198360"/>
            <wp:effectExtent l="0" t="0" r="0" b="2540"/>
            <wp:docPr id="1493884275" name="Picture 7" descr="A white shirt with a coll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884275" name="Picture 7" descr="A white shirt with a collar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6764400" wp14:editId="172754B9">
            <wp:extent cx="6858000" cy="9007475"/>
            <wp:effectExtent l="0" t="0" r="0" b="0"/>
            <wp:docPr id="698793559" name="Picture 8" descr="A white dress on a swing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793559" name="Picture 8" descr="A white dress on a swinger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0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51ABB30" wp14:editId="018CF1DD">
            <wp:extent cx="6858000" cy="7257415"/>
            <wp:effectExtent l="0" t="0" r="0" b="0"/>
            <wp:docPr id="1496144046" name="Picture 9" descr="A hand holding a white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144046" name="Picture 9" descr="A hand holding a white shirt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5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0CAF">
        <w:rPr>
          <w:b/>
          <w:bCs/>
          <w:color w:val="000000" w:themeColor="text1"/>
        </w:rPr>
        <w:br w:type="page"/>
      </w:r>
    </w:p>
    <w:p w14:paraId="7F1D0A5B" w14:textId="77777777" w:rsidR="00ED0CAF" w:rsidRDefault="00ED0CAF" w:rsidP="00ED0CA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ED0CAF" w:rsidRPr="00023D07" w14:paraId="42CF539A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349E9" w14:textId="77777777" w:rsidR="00ED0CAF" w:rsidRPr="00023D07" w:rsidRDefault="00ED0CA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72512" w14:textId="77777777" w:rsidR="00ED0CAF" w:rsidRPr="00023D07" w:rsidRDefault="00ED0CA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5EA93" w14:textId="77777777" w:rsidR="00ED0CAF" w:rsidRPr="00023D07" w:rsidRDefault="00ED0CA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4C45F" w14:textId="77777777" w:rsidR="00ED0CAF" w:rsidRPr="00023D07" w:rsidRDefault="00ED0CA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E487A" w14:textId="77777777" w:rsidR="00ED0CAF" w:rsidRPr="00023D07" w:rsidRDefault="00ED0CA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ED0CAF" w14:paraId="65D629B6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6C70846" w14:textId="77777777" w:rsidR="00ED0CAF" w:rsidRDefault="00ED0CAF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3C952A4A" w14:textId="77777777" w:rsidR="00ED0CAF" w:rsidRDefault="00ED0CAF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41842FF3" w14:textId="77777777" w:rsidR="00ED0CAF" w:rsidRDefault="00ED0CAF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073059AB" w14:textId="77777777" w:rsidR="00ED0CAF" w:rsidRDefault="00ED0CAF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4ECA72C" w14:textId="77777777" w:rsidR="00ED0CAF" w:rsidRDefault="00ED0CAF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ED0CAF" w14:paraId="64BA4349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40B0614" w14:textId="77777777" w:rsidR="00ED0CAF" w:rsidRPr="00023D07" w:rsidRDefault="00ED0CAF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15F51ABD" w14:textId="77777777" w:rsidR="00ED0CAF" w:rsidRDefault="00ED0CAF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770F8698" w14:textId="77777777" w:rsidR="00ED0CAF" w:rsidRDefault="00ED0CAF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29AB6F6E" w14:textId="77777777" w:rsidR="00ED0CAF" w:rsidRPr="004E673A" w:rsidRDefault="00ED0CAF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0DE8C54" w14:textId="77777777" w:rsidR="00ED0CAF" w:rsidRDefault="00ED0CAF" w:rsidP="008F2B8B">
            <w:pPr>
              <w:rPr>
                <w:color w:val="4472C4" w:themeColor="accent1"/>
              </w:rPr>
            </w:pPr>
          </w:p>
        </w:tc>
      </w:tr>
      <w:tr w:rsidR="00ED0CAF" w14:paraId="7D66E8D7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8B44061" w14:textId="77777777" w:rsidR="00ED0CAF" w:rsidRPr="00023D07" w:rsidRDefault="00ED0CAF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1616A28E" w14:textId="77777777" w:rsidR="00ED0CAF" w:rsidRDefault="00ED0CAF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6FFF7657" w14:textId="77777777" w:rsidR="00ED0CAF" w:rsidRPr="00C371F0" w:rsidRDefault="00ED0CAF" w:rsidP="00ED0CAF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ED0CAF" w:rsidRPr="002714A1" w14:paraId="72A25E01" w14:textId="77777777" w:rsidTr="008F2B8B">
        <w:tc>
          <w:tcPr>
            <w:tcW w:w="2153" w:type="dxa"/>
          </w:tcPr>
          <w:p w14:paraId="366BD993" w14:textId="77777777" w:rsidR="00ED0CAF" w:rsidRPr="002714A1" w:rsidRDefault="00ED0CAF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62869A84" w14:textId="77777777" w:rsidR="00ED0CAF" w:rsidRPr="002714A1" w:rsidRDefault="00ED0CAF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0E2AA0B" w14:textId="77777777" w:rsidR="00ED0CAF" w:rsidRPr="002714A1" w:rsidRDefault="00ED0CAF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ED0CAF" w14:paraId="71457B26" w14:textId="77777777" w:rsidTr="008F2B8B">
        <w:tc>
          <w:tcPr>
            <w:tcW w:w="2153" w:type="dxa"/>
          </w:tcPr>
          <w:p w14:paraId="59FD4FC9" w14:textId="77777777" w:rsidR="00ED0CAF" w:rsidRDefault="00ED0CAF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65EAC2C9" w14:textId="77777777" w:rsidR="00ED0CAF" w:rsidRDefault="00ED0CAF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7A3F8104" w14:textId="77777777" w:rsidR="00ED0CAF" w:rsidRDefault="00ED0CAF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1925506" w14:textId="77777777" w:rsidR="00ED0CAF" w:rsidRPr="00C371F0" w:rsidRDefault="00ED0CAF" w:rsidP="00ED0CA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ED0CAF" w:rsidRPr="00AD5CE1" w14:paraId="0DE3047F" w14:textId="77777777" w:rsidTr="008F2B8B">
        <w:tc>
          <w:tcPr>
            <w:tcW w:w="5395" w:type="dxa"/>
          </w:tcPr>
          <w:p w14:paraId="35D4702B" w14:textId="2770E18F" w:rsidR="00ED0CAF" w:rsidRPr="00AD5CE1" w:rsidRDefault="00ED0CAF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01029">
              <w:rPr>
                <w:color w:val="4472C4" w:themeColor="accent1"/>
              </w:rPr>
              <w:t>Child's Sailor Dress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1DFE2CF" w14:textId="77777777" w:rsidR="00ED0CAF" w:rsidRDefault="00ED0CAF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750CFA16" w14:textId="77777777" w:rsidR="00ED0CAF" w:rsidRPr="00AD5CE1" w:rsidRDefault="00ED0CAF" w:rsidP="008F2B8B"/>
        </w:tc>
      </w:tr>
      <w:tr w:rsidR="00ED0CAF" w:rsidRPr="00AD5CE1" w14:paraId="05A583F5" w14:textId="77777777" w:rsidTr="008F2B8B">
        <w:tc>
          <w:tcPr>
            <w:tcW w:w="5395" w:type="dxa"/>
          </w:tcPr>
          <w:p w14:paraId="59304232" w14:textId="77777777" w:rsidR="00ED0CAF" w:rsidRPr="00F9058C" w:rsidRDefault="00ED0CAF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2B684BA3" w14:textId="00D842B2" w:rsidR="00ED0CAF" w:rsidRDefault="00ED0CAF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6B04DC">
              <w:rPr>
                <w:color w:val="4472C4" w:themeColor="accent1"/>
              </w:rPr>
              <w:t>20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5B2A6D07" w14:textId="77777777" w:rsidR="00ED0CAF" w:rsidRPr="00AD5CE1" w:rsidRDefault="00ED0CAF" w:rsidP="008F2B8B"/>
        </w:tc>
      </w:tr>
    </w:tbl>
    <w:p w14:paraId="39C3FC63" w14:textId="77777777" w:rsidR="00ED0CAF" w:rsidRDefault="00ED0CAF" w:rsidP="00ED0CAF"/>
    <w:p w14:paraId="2EB62627" w14:textId="77777777" w:rsidR="00ED0CAF" w:rsidRPr="002A5571" w:rsidRDefault="00ED0CAF" w:rsidP="00ED0CAF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1CE264E3" w14:textId="77777777" w:rsidR="00ED0CAF" w:rsidRPr="0079201A" w:rsidRDefault="00ED0CAF" w:rsidP="00ED0CAF"/>
    <w:p w14:paraId="1876D121" w14:textId="77777777" w:rsidR="00C84D35" w:rsidRPr="00ED0CAF" w:rsidRDefault="00C84D35" w:rsidP="00ED0CAF"/>
    <w:sectPr w:rsidR="00C84D35" w:rsidRPr="00ED0CAF" w:rsidSect="00652555">
      <w:headerReference w:type="default" r:id="rId17"/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E9C3ED" w14:textId="77777777" w:rsidR="006A4270" w:rsidRDefault="006A4270" w:rsidP="00505854">
      <w:r>
        <w:separator/>
      </w:r>
    </w:p>
  </w:endnote>
  <w:endnote w:type="continuationSeparator" w:id="0">
    <w:p w14:paraId="0BA7A8AB" w14:textId="77777777" w:rsidR="006A4270" w:rsidRDefault="006A4270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519857" w14:textId="77777777" w:rsidR="006A4270" w:rsidRDefault="006A4270" w:rsidP="00505854">
      <w:r>
        <w:separator/>
      </w:r>
    </w:p>
  </w:footnote>
  <w:footnote w:type="continuationSeparator" w:id="0">
    <w:p w14:paraId="11C3D96F" w14:textId="77777777" w:rsidR="006A4270" w:rsidRDefault="006A4270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50B94B52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F624AF">
      <w:rPr>
        <w:b/>
        <w:bCs/>
        <w:sz w:val="28"/>
        <w:szCs w:val="28"/>
      </w:rPr>
      <w:t>0506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6B04DC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82D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0E1D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270"/>
    <w:rsid w:val="006A4BBC"/>
    <w:rsid w:val="006A5C77"/>
    <w:rsid w:val="006B0202"/>
    <w:rsid w:val="006B04DC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67176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1029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0CAF"/>
    <w:rsid w:val="00ED61C7"/>
    <w:rsid w:val="00EE7246"/>
    <w:rsid w:val="00EF1D11"/>
    <w:rsid w:val="00EF4DA0"/>
    <w:rsid w:val="00F115BF"/>
    <w:rsid w:val="00F153AC"/>
    <w:rsid w:val="00F21D7C"/>
    <w:rsid w:val="00F53873"/>
    <w:rsid w:val="00F55A53"/>
    <w:rsid w:val="00F624AF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0CAF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3</TotalTime>
  <Pages>9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2025-09-14T15:51:00Z</dcterms:modified>
</cp:coreProperties>
</file>