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44209" w14:textId="77777777" w:rsidR="00DA0515" w:rsidRPr="00C371F0" w:rsidRDefault="00DA0515" w:rsidP="00DA051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78615BC" w14:textId="77777777" w:rsidR="00DA0515" w:rsidRPr="006C2C15" w:rsidRDefault="00DA0515" w:rsidP="00DA05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FC8531" w14:textId="77777777" w:rsidR="00DA0515" w:rsidRPr="00C371F0" w:rsidRDefault="00DA0515" w:rsidP="00DA051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4"/>
        <w:gridCol w:w="856"/>
      </w:tblGrid>
      <w:tr w:rsidR="00144EC7" w14:paraId="1E7EEB6F" w14:textId="77777777" w:rsidTr="008F2B8B">
        <w:tc>
          <w:tcPr>
            <w:tcW w:w="5395" w:type="dxa"/>
          </w:tcPr>
          <w:p w14:paraId="3B8E95F9" w14:textId="77777777" w:rsidR="00DA0515" w:rsidRDefault="00DA0515" w:rsidP="008F2B8B">
            <w:r>
              <w:t>Top</w:t>
            </w:r>
          </w:p>
        </w:tc>
        <w:tc>
          <w:tcPr>
            <w:tcW w:w="5395" w:type="dxa"/>
          </w:tcPr>
          <w:p w14:paraId="681C3DE2" w14:textId="77777777" w:rsidR="00DA0515" w:rsidRDefault="00DA0515" w:rsidP="008F2B8B">
            <w:r>
              <w:t>Back</w:t>
            </w:r>
          </w:p>
        </w:tc>
      </w:tr>
      <w:tr w:rsidR="00144EC7" w14:paraId="0EC2C4B3" w14:textId="77777777" w:rsidTr="008F2B8B">
        <w:tc>
          <w:tcPr>
            <w:tcW w:w="5395" w:type="dxa"/>
          </w:tcPr>
          <w:p w14:paraId="061ABD1F" w14:textId="2BFF9A11" w:rsidR="00DA0515" w:rsidRDefault="00144EC7" w:rsidP="008F2B8B">
            <w:r>
              <w:rPr>
                <w:noProof/>
              </w:rPr>
              <w:drawing>
                <wp:inline distT="0" distB="0" distL="0" distR="0" wp14:anchorId="07C64B95" wp14:editId="5092031A">
                  <wp:extent cx="6177828" cy="6434667"/>
                  <wp:effectExtent l="0" t="0" r="0" b="4445"/>
                  <wp:docPr id="1309105551" name="Picture 1" descr="A blue baby romper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05551" name="Picture 1" descr="A blue baby romper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459" cy="657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AD5FFCA" w14:textId="77777777" w:rsidR="00DA0515" w:rsidRDefault="00DA0515" w:rsidP="008F2B8B"/>
        </w:tc>
      </w:tr>
    </w:tbl>
    <w:p w14:paraId="6100B21C" w14:textId="77777777" w:rsidR="00DA0515" w:rsidRDefault="00DA0515" w:rsidP="00DA0515">
      <w:pPr>
        <w:rPr>
          <w:b/>
          <w:bCs/>
          <w:color w:val="000000" w:themeColor="text1"/>
        </w:rPr>
      </w:pPr>
    </w:p>
    <w:p w14:paraId="72BDC704" w14:textId="09C4A15D" w:rsidR="00DA0515" w:rsidRDefault="00144EC7" w:rsidP="00DA051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66DCDF" wp14:editId="75C98F79">
            <wp:extent cx="6858000" cy="7143115"/>
            <wp:effectExtent l="0" t="0" r="0" b="0"/>
            <wp:docPr id="1592202713" name="Picture 2" descr="A blue baby rom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02713" name="Picture 2" descr="A blue baby romper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5C45E62" wp14:editId="1B0A50C6">
            <wp:extent cx="6858000" cy="6504305"/>
            <wp:effectExtent l="0" t="0" r="0" b="0"/>
            <wp:docPr id="1607295676" name="Picture 3" descr="A blue shirt with whit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95676" name="Picture 3" descr="A blue shirt with whit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03C7A2" wp14:editId="4166AD12">
            <wp:extent cx="6858000" cy="6490335"/>
            <wp:effectExtent l="0" t="0" r="0" b="0"/>
            <wp:docPr id="542739219" name="Picture 4" descr="A blu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39219" name="Picture 4" descr="A blu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31E73E" wp14:editId="0EADECEB">
            <wp:extent cx="6034405" cy="9144000"/>
            <wp:effectExtent l="0" t="0" r="0" b="0"/>
            <wp:docPr id="262837065" name="Picture 5" descr="A close up of a blu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37065" name="Picture 5" descr="A close up of a blue pan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6F2069" wp14:editId="02C65B6C">
            <wp:extent cx="6858000" cy="8455025"/>
            <wp:effectExtent l="0" t="0" r="0" b="3175"/>
            <wp:docPr id="212910896" name="Picture 6" descr="A blu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0896" name="Picture 6" descr="A blu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515">
        <w:rPr>
          <w:b/>
          <w:bCs/>
          <w:color w:val="000000" w:themeColor="text1"/>
        </w:rPr>
        <w:br w:type="page"/>
      </w:r>
    </w:p>
    <w:p w14:paraId="7588E567" w14:textId="77777777" w:rsidR="00DA0515" w:rsidRDefault="00DA0515" w:rsidP="00DA051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A0515" w:rsidRPr="00023D07" w14:paraId="291B585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917D" w14:textId="77777777" w:rsidR="00DA0515" w:rsidRPr="00023D07" w:rsidRDefault="00DA051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1FA1" w14:textId="77777777" w:rsidR="00DA0515" w:rsidRPr="00023D07" w:rsidRDefault="00DA051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5EAB" w14:textId="77777777" w:rsidR="00DA0515" w:rsidRPr="00023D07" w:rsidRDefault="00DA051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B7A4" w14:textId="77777777" w:rsidR="00DA0515" w:rsidRPr="00023D07" w:rsidRDefault="00DA051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C940" w14:textId="77777777" w:rsidR="00DA0515" w:rsidRPr="00023D07" w:rsidRDefault="00DA051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A0515" w14:paraId="3C7FAD1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18F55F" w14:textId="77777777" w:rsidR="00DA0515" w:rsidRDefault="00DA051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8A0956" w14:textId="77777777" w:rsidR="00DA0515" w:rsidRDefault="00DA051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395218D" w14:textId="77777777" w:rsidR="00DA0515" w:rsidRDefault="00DA051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B34FB0E" w14:textId="77777777" w:rsidR="00DA0515" w:rsidRDefault="00DA051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904A4F" w14:textId="77777777" w:rsidR="00DA0515" w:rsidRDefault="00DA051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A0515" w14:paraId="07BF0E4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1F1C07" w14:textId="77777777" w:rsidR="00DA0515" w:rsidRPr="00023D07" w:rsidRDefault="00DA051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982EA86" w14:textId="77777777" w:rsidR="00DA0515" w:rsidRDefault="00DA051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E6BD012" w14:textId="77777777" w:rsidR="00DA0515" w:rsidRDefault="00DA051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91A47FD" w14:textId="77777777" w:rsidR="00DA0515" w:rsidRPr="004E673A" w:rsidRDefault="00DA051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0487BB7" w14:textId="77777777" w:rsidR="00DA0515" w:rsidRDefault="00DA0515" w:rsidP="008F2B8B">
            <w:pPr>
              <w:rPr>
                <w:color w:val="4472C4" w:themeColor="accent1"/>
              </w:rPr>
            </w:pPr>
          </w:p>
        </w:tc>
      </w:tr>
      <w:tr w:rsidR="00DA0515" w14:paraId="016A69B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935165" w14:textId="77777777" w:rsidR="00DA0515" w:rsidRPr="00023D07" w:rsidRDefault="00DA051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9A671D8" w14:textId="77777777" w:rsidR="00DA0515" w:rsidRDefault="00DA051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A66BA97" w14:textId="77777777" w:rsidR="00DA0515" w:rsidRPr="00C371F0" w:rsidRDefault="00DA0515" w:rsidP="00DA051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A0515" w:rsidRPr="002714A1" w14:paraId="432F5F51" w14:textId="77777777" w:rsidTr="008F2B8B">
        <w:tc>
          <w:tcPr>
            <w:tcW w:w="2153" w:type="dxa"/>
          </w:tcPr>
          <w:p w14:paraId="021131A4" w14:textId="77777777" w:rsidR="00DA0515" w:rsidRPr="002714A1" w:rsidRDefault="00DA051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8AA060A" w14:textId="77777777" w:rsidR="00DA0515" w:rsidRPr="002714A1" w:rsidRDefault="00DA051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DB6A6F1" w14:textId="77777777" w:rsidR="00DA0515" w:rsidRPr="002714A1" w:rsidRDefault="00DA051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A0515" w14:paraId="32BA4703" w14:textId="77777777" w:rsidTr="008F2B8B">
        <w:tc>
          <w:tcPr>
            <w:tcW w:w="2153" w:type="dxa"/>
          </w:tcPr>
          <w:p w14:paraId="0B687242" w14:textId="77777777" w:rsidR="00DA0515" w:rsidRDefault="00DA051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0F3FA8F" w14:textId="77777777" w:rsidR="00DA0515" w:rsidRDefault="00DA051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AE01CB5" w14:textId="77777777" w:rsidR="00DA0515" w:rsidRDefault="00DA051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43104A" w14:textId="77777777" w:rsidR="00DA0515" w:rsidRPr="00C371F0" w:rsidRDefault="00DA0515" w:rsidP="00DA051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A0515" w:rsidRPr="00AD5CE1" w14:paraId="5565CA5D" w14:textId="77777777" w:rsidTr="008F2B8B">
        <w:tc>
          <w:tcPr>
            <w:tcW w:w="5395" w:type="dxa"/>
          </w:tcPr>
          <w:p w14:paraId="3AD4A453" w14:textId="44267B7A" w:rsidR="00DA0515" w:rsidRPr="00AD5CE1" w:rsidRDefault="00DA051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1573A">
              <w:rPr>
                <w:color w:val="4472C4" w:themeColor="accent1"/>
              </w:rPr>
              <w:t>Child's Jumper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AB0DBE6" w14:textId="6CBA82D4" w:rsidR="00DA0515" w:rsidRDefault="00DA051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21573A">
              <w:rPr>
                <w:color w:val="4472C4" w:themeColor="accent1"/>
              </w:rPr>
              <w:t>25</w:t>
            </w:r>
            <w:r>
              <w:t>±</w:t>
            </w:r>
            <w:r w:rsidR="0021573A">
              <w:t>15</w:t>
            </w:r>
          </w:p>
          <w:p w14:paraId="3DF0AE91" w14:textId="77777777" w:rsidR="00DA0515" w:rsidRPr="00AD5CE1" w:rsidRDefault="00DA0515" w:rsidP="008F2B8B"/>
        </w:tc>
      </w:tr>
      <w:tr w:rsidR="00DA0515" w:rsidRPr="00AD5CE1" w14:paraId="322811BA" w14:textId="77777777" w:rsidTr="008F2B8B">
        <w:tc>
          <w:tcPr>
            <w:tcW w:w="5395" w:type="dxa"/>
          </w:tcPr>
          <w:p w14:paraId="3D113BE2" w14:textId="77777777" w:rsidR="00DA0515" w:rsidRPr="00F9058C" w:rsidRDefault="00DA051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9332EBB" w14:textId="6DB271A5" w:rsidR="00DA0515" w:rsidRDefault="00DA051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72B3F">
              <w:rPr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B94AFC6" w14:textId="77777777" w:rsidR="00DA0515" w:rsidRPr="00AD5CE1" w:rsidRDefault="00DA0515" w:rsidP="008F2B8B"/>
        </w:tc>
      </w:tr>
    </w:tbl>
    <w:p w14:paraId="463CDB65" w14:textId="77777777" w:rsidR="00DA0515" w:rsidRDefault="00DA0515" w:rsidP="00DA0515"/>
    <w:p w14:paraId="27B98ED4" w14:textId="77777777" w:rsidR="00DA0515" w:rsidRPr="002A5571" w:rsidRDefault="00DA0515" w:rsidP="00DA051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4A92C64" w14:textId="77777777" w:rsidR="00DA0515" w:rsidRPr="0079201A" w:rsidRDefault="00DA0515" w:rsidP="00DA0515"/>
    <w:p w14:paraId="1876D121" w14:textId="77777777" w:rsidR="00C84D35" w:rsidRPr="00DA0515" w:rsidRDefault="00C84D35" w:rsidP="00DA0515"/>
    <w:sectPr w:rsidR="00C84D35" w:rsidRPr="00DA0515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E816A" w14:textId="77777777" w:rsidR="00113EF3" w:rsidRDefault="00113EF3" w:rsidP="00505854">
      <w:r>
        <w:separator/>
      </w:r>
    </w:p>
  </w:endnote>
  <w:endnote w:type="continuationSeparator" w:id="0">
    <w:p w14:paraId="7E175439" w14:textId="77777777" w:rsidR="00113EF3" w:rsidRDefault="00113EF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A0AA7" w14:textId="77777777" w:rsidR="00113EF3" w:rsidRDefault="00113EF3" w:rsidP="00505854">
      <w:r>
        <w:separator/>
      </w:r>
    </w:p>
  </w:footnote>
  <w:footnote w:type="continuationSeparator" w:id="0">
    <w:p w14:paraId="36E17F9A" w14:textId="77777777" w:rsidR="00113EF3" w:rsidRDefault="00113EF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85A251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760EE">
      <w:rPr>
        <w:b/>
        <w:bCs/>
        <w:sz w:val="28"/>
        <w:szCs w:val="28"/>
      </w:rPr>
      <w:t>0505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72B3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13EF3"/>
    <w:rsid w:val="00144EC7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573A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E4B0B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2751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437E"/>
    <w:rsid w:val="00C33D76"/>
    <w:rsid w:val="00C36021"/>
    <w:rsid w:val="00C36A8D"/>
    <w:rsid w:val="00C371F0"/>
    <w:rsid w:val="00C47052"/>
    <w:rsid w:val="00C51999"/>
    <w:rsid w:val="00C6055B"/>
    <w:rsid w:val="00C63B79"/>
    <w:rsid w:val="00C72B3F"/>
    <w:rsid w:val="00C760EE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0515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1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2025-09-14T15:50:00Z</dcterms:modified>
</cp:coreProperties>
</file>