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C5C754" w14:textId="77777777" w:rsidR="00F74672" w:rsidRPr="00C371F0" w:rsidRDefault="00F74672" w:rsidP="00F7467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F7CBD3A" w14:textId="77777777" w:rsidR="00F74672" w:rsidRPr="006C2C15" w:rsidRDefault="00F74672" w:rsidP="00F74672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7F74407E" w14:textId="77777777" w:rsidR="00F74672" w:rsidRPr="00C371F0" w:rsidRDefault="00F74672" w:rsidP="00F74672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D68ED" w14:paraId="7B1FE936" w14:textId="77777777" w:rsidTr="008F2B8B">
        <w:tc>
          <w:tcPr>
            <w:tcW w:w="5395" w:type="dxa"/>
          </w:tcPr>
          <w:p w14:paraId="29DB2D97" w14:textId="77777777" w:rsidR="00F74672" w:rsidRDefault="00F74672" w:rsidP="008F2B8B">
            <w:r>
              <w:t>Top</w:t>
            </w:r>
          </w:p>
        </w:tc>
        <w:tc>
          <w:tcPr>
            <w:tcW w:w="5395" w:type="dxa"/>
          </w:tcPr>
          <w:p w14:paraId="5870D172" w14:textId="77777777" w:rsidR="00F74672" w:rsidRDefault="00F74672" w:rsidP="008F2B8B">
            <w:r>
              <w:t>Back</w:t>
            </w:r>
          </w:p>
        </w:tc>
      </w:tr>
      <w:tr w:rsidR="003D68ED" w14:paraId="720763D1" w14:textId="77777777" w:rsidTr="008F2B8B">
        <w:tc>
          <w:tcPr>
            <w:tcW w:w="5395" w:type="dxa"/>
          </w:tcPr>
          <w:p w14:paraId="1242C4EA" w14:textId="00AD7553" w:rsidR="00F74672" w:rsidRDefault="003D68ED" w:rsidP="008F2B8B">
            <w:r>
              <w:rPr>
                <w:noProof/>
              </w:rPr>
              <w:drawing>
                <wp:inline distT="0" distB="0" distL="0" distR="0" wp14:anchorId="197AABD3" wp14:editId="545E9ECF">
                  <wp:extent cx="3148047" cy="3090333"/>
                  <wp:effectExtent l="0" t="0" r="1905" b="0"/>
                  <wp:docPr id="941615691" name="Picture 1" descr="A baby dress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615691" name="Picture 1" descr="A baby dress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229" cy="311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6890812" w14:textId="1794A55D" w:rsidR="00F74672" w:rsidRDefault="003D68ED" w:rsidP="008F2B8B">
            <w:r>
              <w:rPr>
                <w:noProof/>
              </w:rPr>
              <w:drawing>
                <wp:inline distT="0" distB="0" distL="0" distR="0" wp14:anchorId="3C988DE4" wp14:editId="0A400078">
                  <wp:extent cx="2867666" cy="3089910"/>
                  <wp:effectExtent l="0" t="0" r="2540" b="0"/>
                  <wp:docPr id="618948026" name="Picture 2" descr="A blue dress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948026" name="Picture 2" descr="A blue dress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024" cy="3123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8D3B7E" w14:textId="77777777" w:rsidR="00F74672" w:rsidRDefault="00F74672" w:rsidP="00F74672">
      <w:pPr>
        <w:rPr>
          <w:b/>
          <w:bCs/>
          <w:color w:val="000000" w:themeColor="text1"/>
        </w:rPr>
      </w:pPr>
    </w:p>
    <w:p w14:paraId="65302045" w14:textId="4658435C" w:rsidR="00F74672" w:rsidRDefault="003D68ED" w:rsidP="00F74672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458227F" wp14:editId="113A724F">
            <wp:extent cx="6858000" cy="6732270"/>
            <wp:effectExtent l="0" t="0" r="0" b="0"/>
            <wp:docPr id="882030243" name="Picture 3" descr="A baby dres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030243" name="Picture 3" descr="A baby dress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3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F36DF40" wp14:editId="0B9293BD">
            <wp:extent cx="6858000" cy="7747000"/>
            <wp:effectExtent l="0" t="0" r="0" b="0"/>
            <wp:docPr id="543010045" name="Picture 4" descr="A close up of a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010045" name="Picture 4" descr="A close up of a shir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3F3122F" wp14:editId="35E41F53">
            <wp:extent cx="6858000" cy="5991860"/>
            <wp:effectExtent l="0" t="0" r="0" b="2540"/>
            <wp:docPr id="1842804591" name="Picture 5" descr="A hand holding a blue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804591" name="Picture 5" descr="A hand holding a blue shir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9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630415F" wp14:editId="2297D571">
            <wp:extent cx="6858000" cy="7389495"/>
            <wp:effectExtent l="0" t="0" r="0" b="1905"/>
            <wp:docPr id="200146032" name="Picture 6" descr="A blue dres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46032" name="Picture 6" descr="A blue dress on a grid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8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D0C1548" wp14:editId="5E529E82">
            <wp:extent cx="6858000" cy="8350250"/>
            <wp:effectExtent l="0" t="0" r="0" b="6350"/>
            <wp:docPr id="1366961342" name="Picture 7" descr="A close up of a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961342" name="Picture 7" descr="A close up of a shir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5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31CFED5" wp14:editId="0F12C66B">
            <wp:extent cx="6858000" cy="8109585"/>
            <wp:effectExtent l="0" t="0" r="0" b="5715"/>
            <wp:docPr id="446427828" name="Picture 8" descr="A close up of a blue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427828" name="Picture 8" descr="A close up of a blue fabric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0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4672">
        <w:rPr>
          <w:b/>
          <w:bCs/>
          <w:color w:val="000000" w:themeColor="text1"/>
        </w:rPr>
        <w:br w:type="page"/>
      </w:r>
    </w:p>
    <w:p w14:paraId="0252EC8F" w14:textId="77777777" w:rsidR="00F74672" w:rsidRDefault="00F74672" w:rsidP="00F74672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F74672" w:rsidRPr="00023D07" w14:paraId="759B1625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9D63B" w14:textId="77777777" w:rsidR="00F74672" w:rsidRPr="00023D07" w:rsidRDefault="00F7467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C7CB0" w14:textId="77777777" w:rsidR="00F74672" w:rsidRPr="00023D07" w:rsidRDefault="00F7467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841F4" w14:textId="77777777" w:rsidR="00F74672" w:rsidRPr="00023D07" w:rsidRDefault="00F7467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71B90" w14:textId="77777777" w:rsidR="00F74672" w:rsidRPr="00023D07" w:rsidRDefault="00F7467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928B2" w14:textId="77777777" w:rsidR="00F74672" w:rsidRPr="00023D07" w:rsidRDefault="00F7467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F74672" w14:paraId="0309D29A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9AD6F58" w14:textId="77777777" w:rsidR="00F74672" w:rsidRDefault="00F74672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D955E01" w14:textId="77777777" w:rsidR="00F74672" w:rsidRDefault="00F74672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164440CE" w14:textId="77777777" w:rsidR="00F74672" w:rsidRDefault="00F74672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5376DCA7" w14:textId="77777777" w:rsidR="00F74672" w:rsidRDefault="00F74672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1FBC6E4" w14:textId="77777777" w:rsidR="00F74672" w:rsidRDefault="00F74672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74672" w14:paraId="11A09717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AE11325" w14:textId="77777777" w:rsidR="00F74672" w:rsidRPr="00023D07" w:rsidRDefault="00F74672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17A84AF0" w14:textId="77777777" w:rsidR="00F74672" w:rsidRDefault="00F74672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E4F9129" w14:textId="77777777" w:rsidR="00F74672" w:rsidRDefault="00F74672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3D809FAC" w14:textId="77777777" w:rsidR="00F74672" w:rsidRPr="004E673A" w:rsidRDefault="00F74672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A7A51CB" w14:textId="77777777" w:rsidR="00F74672" w:rsidRDefault="00F74672" w:rsidP="008F2B8B">
            <w:pPr>
              <w:rPr>
                <w:color w:val="4472C4" w:themeColor="accent1"/>
              </w:rPr>
            </w:pPr>
          </w:p>
        </w:tc>
      </w:tr>
      <w:tr w:rsidR="00F74672" w14:paraId="3910EE1E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8D105A0" w14:textId="77777777" w:rsidR="00F74672" w:rsidRPr="00023D07" w:rsidRDefault="00F74672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65D1B4C6" w14:textId="77777777" w:rsidR="00F74672" w:rsidRDefault="00F74672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598BB4BC" w14:textId="77777777" w:rsidR="00F74672" w:rsidRPr="00C371F0" w:rsidRDefault="00F74672" w:rsidP="00F74672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F74672" w:rsidRPr="002714A1" w14:paraId="6DC234F4" w14:textId="77777777" w:rsidTr="008F2B8B">
        <w:tc>
          <w:tcPr>
            <w:tcW w:w="2153" w:type="dxa"/>
          </w:tcPr>
          <w:p w14:paraId="5FA18735" w14:textId="77777777" w:rsidR="00F74672" w:rsidRPr="002714A1" w:rsidRDefault="00F74672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52CCE035" w14:textId="77777777" w:rsidR="00F74672" w:rsidRPr="002714A1" w:rsidRDefault="00F74672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18C236EF" w14:textId="77777777" w:rsidR="00F74672" w:rsidRPr="002714A1" w:rsidRDefault="00F74672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F74672" w14:paraId="60772F54" w14:textId="77777777" w:rsidTr="008F2B8B">
        <w:tc>
          <w:tcPr>
            <w:tcW w:w="2153" w:type="dxa"/>
          </w:tcPr>
          <w:p w14:paraId="4E767571" w14:textId="77777777" w:rsidR="00F74672" w:rsidRDefault="00F74672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3184532F" w14:textId="77777777" w:rsidR="00F74672" w:rsidRDefault="00F74672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3C77F177" w14:textId="77777777" w:rsidR="00F74672" w:rsidRDefault="00F74672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75FA632" w14:textId="77777777" w:rsidR="00F74672" w:rsidRPr="00C371F0" w:rsidRDefault="00F74672" w:rsidP="00F74672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F74672" w:rsidRPr="00AD5CE1" w14:paraId="0E2F5B94" w14:textId="77777777" w:rsidTr="008F2B8B">
        <w:tc>
          <w:tcPr>
            <w:tcW w:w="5395" w:type="dxa"/>
          </w:tcPr>
          <w:p w14:paraId="0B77AF99" w14:textId="021231F2" w:rsidR="00F74672" w:rsidRPr="00AD5CE1" w:rsidRDefault="00F74672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D68ED">
              <w:rPr>
                <w:color w:val="4472C4" w:themeColor="accent1"/>
              </w:rPr>
              <w:t>Child's Dress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0998357C" w14:textId="77777777" w:rsidR="00F74672" w:rsidRDefault="00F74672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2F4892AA" w14:textId="77777777" w:rsidR="00F74672" w:rsidRPr="00AD5CE1" w:rsidRDefault="00F74672" w:rsidP="008F2B8B"/>
        </w:tc>
      </w:tr>
      <w:tr w:rsidR="00F74672" w:rsidRPr="00AD5CE1" w14:paraId="685190A5" w14:textId="77777777" w:rsidTr="008F2B8B">
        <w:tc>
          <w:tcPr>
            <w:tcW w:w="5395" w:type="dxa"/>
          </w:tcPr>
          <w:p w14:paraId="49D8EBBF" w14:textId="77777777" w:rsidR="00F74672" w:rsidRPr="00F9058C" w:rsidRDefault="00F74672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21D8D3F5" w14:textId="58104FB5" w:rsidR="00F74672" w:rsidRDefault="00F74672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AD54DE">
              <w:rPr>
                <w:color w:val="4472C4" w:themeColor="accent1"/>
              </w:rPr>
              <w:t>15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1648221E" w14:textId="77777777" w:rsidR="00F74672" w:rsidRPr="00AD5CE1" w:rsidRDefault="00F74672" w:rsidP="008F2B8B"/>
        </w:tc>
      </w:tr>
    </w:tbl>
    <w:p w14:paraId="1C26E92E" w14:textId="77777777" w:rsidR="00F74672" w:rsidRDefault="00F74672" w:rsidP="00F74672"/>
    <w:p w14:paraId="1BCC3805" w14:textId="77777777" w:rsidR="00F74672" w:rsidRPr="002A5571" w:rsidRDefault="00F74672" w:rsidP="00F74672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048DD509" w14:textId="77777777" w:rsidR="00F74672" w:rsidRPr="0079201A" w:rsidRDefault="00F74672" w:rsidP="00F74672"/>
    <w:p w14:paraId="1876D121" w14:textId="77777777" w:rsidR="00C84D35" w:rsidRPr="00F74672" w:rsidRDefault="00C84D35" w:rsidP="00F74672"/>
    <w:sectPr w:rsidR="00C84D35" w:rsidRPr="00F74672" w:rsidSect="00652555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61B169" w14:textId="77777777" w:rsidR="00C9652C" w:rsidRDefault="00C9652C" w:rsidP="00505854">
      <w:r>
        <w:separator/>
      </w:r>
    </w:p>
  </w:endnote>
  <w:endnote w:type="continuationSeparator" w:id="0">
    <w:p w14:paraId="00637D90" w14:textId="77777777" w:rsidR="00C9652C" w:rsidRDefault="00C9652C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8DAA91" w14:textId="77777777" w:rsidR="00C9652C" w:rsidRDefault="00C9652C" w:rsidP="00505854">
      <w:r>
        <w:separator/>
      </w:r>
    </w:p>
  </w:footnote>
  <w:footnote w:type="continuationSeparator" w:id="0">
    <w:p w14:paraId="36E968B2" w14:textId="77777777" w:rsidR="00C9652C" w:rsidRDefault="00C9652C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6061B464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290CAE">
      <w:rPr>
        <w:b/>
        <w:bCs/>
        <w:sz w:val="28"/>
        <w:szCs w:val="28"/>
      </w:rPr>
      <w:t>0504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AD54DE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82D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90CAE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68E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A51D5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B7010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4DE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40DA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9652C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74672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4672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8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2025-09-14T15:52:00Z</dcterms:modified>
</cp:coreProperties>
</file>