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1102C" w14:textId="77777777" w:rsidR="0097758F" w:rsidRPr="00C371F0" w:rsidRDefault="0097758F" w:rsidP="0097758F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F163E1D" w14:textId="77777777" w:rsidR="0097758F" w:rsidRPr="006C2C15" w:rsidRDefault="0097758F" w:rsidP="0097758F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359C3BA" w14:textId="77777777" w:rsidR="0097758F" w:rsidRPr="00C371F0" w:rsidRDefault="0097758F" w:rsidP="0097758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6"/>
        <w:gridCol w:w="5395"/>
      </w:tblGrid>
      <w:tr w:rsidR="006104A5" w14:paraId="70E58123" w14:textId="77777777" w:rsidTr="008F2B8B">
        <w:tc>
          <w:tcPr>
            <w:tcW w:w="5395" w:type="dxa"/>
          </w:tcPr>
          <w:p w14:paraId="35B688FE" w14:textId="77777777" w:rsidR="0097758F" w:rsidRDefault="0097758F" w:rsidP="008F2B8B">
            <w:r>
              <w:t>Top</w:t>
            </w:r>
          </w:p>
        </w:tc>
        <w:tc>
          <w:tcPr>
            <w:tcW w:w="5395" w:type="dxa"/>
          </w:tcPr>
          <w:p w14:paraId="36B24A9F" w14:textId="77777777" w:rsidR="0097758F" w:rsidRDefault="0097758F" w:rsidP="008F2B8B">
            <w:r>
              <w:t>Back</w:t>
            </w:r>
          </w:p>
        </w:tc>
      </w:tr>
      <w:tr w:rsidR="006104A5" w14:paraId="7A41C257" w14:textId="77777777" w:rsidTr="008F2B8B">
        <w:tc>
          <w:tcPr>
            <w:tcW w:w="5395" w:type="dxa"/>
          </w:tcPr>
          <w:p w14:paraId="2F981194" w14:textId="5A55A980" w:rsidR="0097758F" w:rsidRDefault="006104A5" w:rsidP="008F2B8B">
            <w:r>
              <w:rPr>
                <w:noProof/>
              </w:rPr>
              <w:drawing>
                <wp:inline distT="0" distB="0" distL="0" distR="0" wp14:anchorId="23548B8A" wp14:editId="6467B790">
                  <wp:extent cx="3286287" cy="2946400"/>
                  <wp:effectExtent l="0" t="0" r="3175" b="0"/>
                  <wp:docPr id="112439841" name="Picture 1" descr="A pair of blue short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39841" name="Picture 1" descr="A pair of blue shorts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547" cy="2983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7E729F6" w14:textId="3700B5FF" w:rsidR="0097758F" w:rsidRDefault="006104A5" w:rsidP="008F2B8B">
            <w:r>
              <w:rPr>
                <w:noProof/>
              </w:rPr>
              <w:drawing>
                <wp:inline distT="0" distB="0" distL="0" distR="0" wp14:anchorId="3152BC59" wp14:editId="1D125C32">
                  <wp:extent cx="3231303" cy="3033236"/>
                  <wp:effectExtent l="0" t="0" r="0" b="2540"/>
                  <wp:docPr id="1527398505" name="Picture 2" descr="A pair of blue shorts on a tile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398505" name="Picture 2" descr="A pair of blue shorts on a tile surface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597" cy="307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C98D19" w14:textId="77777777" w:rsidR="0097758F" w:rsidRDefault="0097758F" w:rsidP="0097758F">
      <w:pPr>
        <w:rPr>
          <w:b/>
          <w:bCs/>
          <w:color w:val="000000" w:themeColor="text1"/>
        </w:rPr>
      </w:pPr>
    </w:p>
    <w:p w14:paraId="1A36DDEA" w14:textId="46741446" w:rsidR="0097758F" w:rsidRDefault="0097758F" w:rsidP="0097758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  <w:r w:rsidR="006104A5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0129E76" wp14:editId="6F72AAE1">
            <wp:extent cx="6858000" cy="6148705"/>
            <wp:effectExtent l="0" t="0" r="0" b="0"/>
            <wp:docPr id="1069360221" name="Picture 3" descr="A pair of blue short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360221" name="Picture 3" descr="A pair of blue shorts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4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4A5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DDD5CC7" wp14:editId="676381AD">
            <wp:extent cx="6737985" cy="9144000"/>
            <wp:effectExtent l="0" t="0" r="5715" b="0"/>
            <wp:docPr id="210858229" name="Picture 4" descr="A close up of a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58229" name="Picture 4" descr="A close up of a cloth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4A5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FD07DEE" wp14:editId="7D1345A3">
            <wp:extent cx="6858000" cy="5614670"/>
            <wp:effectExtent l="0" t="0" r="0" b="0"/>
            <wp:docPr id="340732304" name="Picture 5" descr="A close up of a pair of p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32304" name="Picture 5" descr="A close up of a pair of pant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1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4A5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851EBCF" wp14:editId="03DE2A8E">
            <wp:extent cx="6858000" cy="4749165"/>
            <wp:effectExtent l="0" t="0" r="0" b="635"/>
            <wp:docPr id="556383303" name="Picture 6" descr="A person's hand holding a blu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83303" name="Picture 6" descr="A person's hand holding a blue fabric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4A5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E3A8C48" wp14:editId="281334D2">
            <wp:extent cx="6858000" cy="6437630"/>
            <wp:effectExtent l="0" t="0" r="0" b="1270"/>
            <wp:docPr id="1594376230" name="Picture 7" descr="A pair of blue shorts on a til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76230" name="Picture 7" descr="A pair of blue shorts on a tile surfac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3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66EBE" w14:textId="77777777" w:rsidR="006104A5" w:rsidRDefault="006104A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45EC07B7" w14:textId="1B36401E" w:rsidR="0097758F" w:rsidRDefault="0097758F" w:rsidP="0097758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97758F" w:rsidRPr="00023D07" w14:paraId="17034D77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C9AE" w14:textId="77777777" w:rsidR="0097758F" w:rsidRPr="00023D07" w:rsidRDefault="0097758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D5A7" w14:textId="77777777" w:rsidR="0097758F" w:rsidRPr="00023D07" w:rsidRDefault="0097758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23F6A" w14:textId="77777777" w:rsidR="0097758F" w:rsidRPr="00023D07" w:rsidRDefault="0097758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6D85" w14:textId="77777777" w:rsidR="0097758F" w:rsidRPr="00023D07" w:rsidRDefault="0097758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16101" w14:textId="77777777" w:rsidR="0097758F" w:rsidRPr="00023D07" w:rsidRDefault="0097758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758F" w14:paraId="0BC26DA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4BF897F" w14:textId="77777777" w:rsidR="0097758F" w:rsidRDefault="0097758F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30AC0F9" w14:textId="77777777" w:rsidR="0097758F" w:rsidRDefault="0097758F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E9A099D" w14:textId="77777777" w:rsidR="0097758F" w:rsidRDefault="0097758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66FC14C" w14:textId="77777777" w:rsidR="0097758F" w:rsidRDefault="0097758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85764CA" w14:textId="77777777" w:rsidR="0097758F" w:rsidRDefault="0097758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97758F" w14:paraId="040C0D6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CF66CF3" w14:textId="77777777" w:rsidR="0097758F" w:rsidRPr="00023D07" w:rsidRDefault="0097758F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4BE7DB8" w14:textId="77777777" w:rsidR="0097758F" w:rsidRDefault="0097758F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AE9D4B6" w14:textId="77777777" w:rsidR="0097758F" w:rsidRDefault="0097758F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7920DED" w14:textId="77777777" w:rsidR="0097758F" w:rsidRPr="004E673A" w:rsidRDefault="0097758F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92D25B2" w14:textId="77777777" w:rsidR="0097758F" w:rsidRDefault="0097758F" w:rsidP="008F2B8B">
            <w:pPr>
              <w:rPr>
                <w:color w:val="4472C4" w:themeColor="accent1"/>
              </w:rPr>
            </w:pPr>
          </w:p>
        </w:tc>
      </w:tr>
      <w:tr w:rsidR="0097758F" w14:paraId="12245455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D6A3BC5" w14:textId="77777777" w:rsidR="0097758F" w:rsidRPr="00023D07" w:rsidRDefault="0097758F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F83E63B" w14:textId="77777777" w:rsidR="0097758F" w:rsidRDefault="0097758F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6C3EDC4" w14:textId="77777777" w:rsidR="0097758F" w:rsidRPr="00C371F0" w:rsidRDefault="0097758F" w:rsidP="0097758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97758F" w:rsidRPr="002714A1" w14:paraId="07384165" w14:textId="77777777" w:rsidTr="008F2B8B">
        <w:tc>
          <w:tcPr>
            <w:tcW w:w="2153" w:type="dxa"/>
          </w:tcPr>
          <w:p w14:paraId="7585241C" w14:textId="77777777" w:rsidR="0097758F" w:rsidRPr="002714A1" w:rsidRDefault="0097758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FC730F3" w14:textId="77777777" w:rsidR="0097758F" w:rsidRPr="002714A1" w:rsidRDefault="0097758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AD879B" w14:textId="77777777" w:rsidR="0097758F" w:rsidRPr="002714A1" w:rsidRDefault="0097758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97758F" w14:paraId="768E7E59" w14:textId="77777777" w:rsidTr="008F2B8B">
        <w:tc>
          <w:tcPr>
            <w:tcW w:w="2153" w:type="dxa"/>
          </w:tcPr>
          <w:p w14:paraId="14316B61" w14:textId="77777777" w:rsidR="0097758F" w:rsidRDefault="0097758F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6F117BE" w14:textId="77777777" w:rsidR="0097758F" w:rsidRDefault="0097758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2A28B402" w14:textId="77777777" w:rsidR="0097758F" w:rsidRDefault="0097758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92236D" w14:textId="77777777" w:rsidR="0097758F" w:rsidRPr="00C371F0" w:rsidRDefault="0097758F" w:rsidP="0097758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7758F" w:rsidRPr="00AD5CE1" w14:paraId="36D26FC6" w14:textId="77777777" w:rsidTr="008F2B8B">
        <w:tc>
          <w:tcPr>
            <w:tcW w:w="5395" w:type="dxa"/>
          </w:tcPr>
          <w:p w14:paraId="2865F99F" w14:textId="5BB2D52B" w:rsidR="0097758F" w:rsidRPr="00AD5CE1" w:rsidRDefault="0097758F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41CDC">
              <w:rPr>
                <w:color w:val="4472C4" w:themeColor="accent1"/>
              </w:rPr>
              <w:t>Child's Pants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B260740" w14:textId="6FD8311F" w:rsidR="0097758F" w:rsidRDefault="0097758F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</w:t>
            </w:r>
            <w:r w:rsidR="00B41CDC">
              <w:rPr>
                <w:color w:val="4472C4" w:themeColor="accent1"/>
              </w:rPr>
              <w:t>25</w:t>
            </w:r>
            <w:r>
              <w:t>±</w:t>
            </w:r>
            <w:r w:rsidR="00B41CDC">
              <w:t>15</w:t>
            </w:r>
          </w:p>
          <w:p w14:paraId="2CF10ED3" w14:textId="77777777" w:rsidR="0097758F" w:rsidRPr="00AD5CE1" w:rsidRDefault="0097758F" w:rsidP="008F2B8B"/>
        </w:tc>
      </w:tr>
      <w:tr w:rsidR="0097758F" w:rsidRPr="00AD5CE1" w14:paraId="5AB66847" w14:textId="77777777" w:rsidTr="008F2B8B">
        <w:tc>
          <w:tcPr>
            <w:tcW w:w="5395" w:type="dxa"/>
          </w:tcPr>
          <w:p w14:paraId="4216BE78" w14:textId="77777777" w:rsidR="0097758F" w:rsidRPr="00F9058C" w:rsidRDefault="0097758F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7D95DCA1" w14:textId="2D36AE33" w:rsidR="0097758F" w:rsidRDefault="0097758F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802CF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802CF">
              <w:rPr>
                <w:noProof/>
                <w:color w:val="4472C4" w:themeColor="accent1"/>
              </w:rPr>
              <w:t>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793E00EC" w14:textId="77777777" w:rsidR="0097758F" w:rsidRPr="00AD5CE1" w:rsidRDefault="0097758F" w:rsidP="008F2B8B"/>
        </w:tc>
      </w:tr>
    </w:tbl>
    <w:p w14:paraId="22CB4017" w14:textId="77777777" w:rsidR="0097758F" w:rsidRDefault="0097758F" w:rsidP="0097758F"/>
    <w:p w14:paraId="6A667317" w14:textId="02A67192" w:rsidR="0097758F" w:rsidRPr="00531968" w:rsidRDefault="00531968" w:rsidP="00531968">
      <w:pPr>
        <w:rPr>
          <w:rFonts w:eastAsiaTheme="majorEastAsia"/>
        </w:rPr>
      </w:pPr>
      <w:r>
        <w:rPr>
          <w:rFonts w:eastAsiaTheme="majorEastAsia"/>
        </w:rPr>
        <w:t>Items 486 and 501 may be a set.</w:t>
      </w:r>
    </w:p>
    <w:p w14:paraId="775A3728" w14:textId="77777777" w:rsidR="0097758F" w:rsidRPr="0079201A" w:rsidRDefault="0097758F" w:rsidP="0097758F"/>
    <w:p w14:paraId="1876D121" w14:textId="77777777" w:rsidR="00C84D35" w:rsidRPr="0097758F" w:rsidRDefault="00C84D35" w:rsidP="0097758F"/>
    <w:sectPr w:rsidR="00C84D35" w:rsidRPr="0097758F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E49B81" w14:textId="77777777" w:rsidR="00270F9E" w:rsidRDefault="00270F9E" w:rsidP="00505854">
      <w:r>
        <w:separator/>
      </w:r>
    </w:p>
  </w:endnote>
  <w:endnote w:type="continuationSeparator" w:id="0">
    <w:p w14:paraId="50701C53" w14:textId="77777777" w:rsidR="00270F9E" w:rsidRDefault="00270F9E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DDF1C" w14:textId="77777777" w:rsidR="00270F9E" w:rsidRDefault="00270F9E" w:rsidP="00505854">
      <w:r>
        <w:separator/>
      </w:r>
    </w:p>
  </w:footnote>
  <w:footnote w:type="continuationSeparator" w:id="0">
    <w:p w14:paraId="0F4F26C0" w14:textId="77777777" w:rsidR="00270F9E" w:rsidRDefault="00270F9E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16ACDE2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D3126A">
      <w:rPr>
        <w:b/>
        <w:bCs/>
        <w:sz w:val="28"/>
        <w:szCs w:val="28"/>
      </w:rPr>
      <w:t>0501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31968">
      <w:rPr>
        <w:noProof/>
        <w:sz w:val="28"/>
        <w:szCs w:val="28"/>
      </w:rPr>
      <w:t>September 17,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16A0"/>
    <w:rsid w:val="000F682D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0F9E"/>
    <w:rsid w:val="002714A1"/>
    <w:rsid w:val="00273309"/>
    <w:rsid w:val="00273AEA"/>
    <w:rsid w:val="00284A4D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3EDA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18AF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196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104A5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7758F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02CF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1CDC"/>
    <w:rsid w:val="00B4753C"/>
    <w:rsid w:val="00B60386"/>
    <w:rsid w:val="00B634FA"/>
    <w:rsid w:val="00B643FD"/>
    <w:rsid w:val="00B75DC9"/>
    <w:rsid w:val="00B7628E"/>
    <w:rsid w:val="00B76455"/>
    <w:rsid w:val="00B80164"/>
    <w:rsid w:val="00B94BE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126A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58F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7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2025-09-17T15:20:00Z</cp:lastPrinted>
  <dcterms:created xsi:type="dcterms:W3CDTF">2025-09-17T15:20:00Z</dcterms:created>
  <dcterms:modified xsi:type="dcterms:W3CDTF">2025-09-17T15:20:00Z</dcterms:modified>
</cp:coreProperties>
</file>