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DD47F" w14:textId="77777777" w:rsidR="00856DE8" w:rsidRPr="00C371F0" w:rsidRDefault="00856DE8" w:rsidP="00856DE8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3CDE96D" w14:textId="77777777" w:rsidR="00856DE8" w:rsidRPr="006C2C15" w:rsidRDefault="00856DE8" w:rsidP="00856DE8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D80B38B" w14:textId="77777777" w:rsidR="00856DE8" w:rsidRPr="00C371F0" w:rsidRDefault="00856DE8" w:rsidP="00856DE8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667FF" w14:paraId="001B58C7" w14:textId="77777777" w:rsidTr="008F2B8B">
        <w:tc>
          <w:tcPr>
            <w:tcW w:w="5395" w:type="dxa"/>
          </w:tcPr>
          <w:p w14:paraId="2D74B723" w14:textId="77777777" w:rsidR="00856DE8" w:rsidRDefault="00856DE8" w:rsidP="008F2B8B">
            <w:r>
              <w:t>Top</w:t>
            </w:r>
          </w:p>
        </w:tc>
        <w:tc>
          <w:tcPr>
            <w:tcW w:w="5395" w:type="dxa"/>
          </w:tcPr>
          <w:p w14:paraId="71A272CF" w14:textId="77777777" w:rsidR="00856DE8" w:rsidRDefault="00856DE8" w:rsidP="008F2B8B">
            <w:r>
              <w:t>Back</w:t>
            </w:r>
          </w:p>
        </w:tc>
      </w:tr>
      <w:tr w:rsidR="00B667FF" w14:paraId="75E3BBA6" w14:textId="77777777" w:rsidTr="008F2B8B">
        <w:tc>
          <w:tcPr>
            <w:tcW w:w="5395" w:type="dxa"/>
          </w:tcPr>
          <w:p w14:paraId="34297B39" w14:textId="0C031613" w:rsidR="00856DE8" w:rsidRDefault="001A13AB" w:rsidP="008F2B8B">
            <w:r>
              <w:rPr>
                <w:noProof/>
              </w:rPr>
              <w:drawing>
                <wp:anchor distT="0" distB="0" distL="0" distR="0" simplePos="0" relativeHeight="251659264" behindDoc="1" locked="0" layoutInCell="1" allowOverlap="1" wp14:anchorId="6D728D99" wp14:editId="3FBE67F2">
                  <wp:simplePos x="0" y="0"/>
                  <wp:positionH relativeFrom="page">
                    <wp:posOffset>0</wp:posOffset>
                  </wp:positionH>
                  <wp:positionV relativeFrom="paragraph">
                    <wp:posOffset>0</wp:posOffset>
                  </wp:positionV>
                  <wp:extent cx="3113158" cy="3612451"/>
                  <wp:effectExtent l="0" t="0" r="0" b="0"/>
                  <wp:wrapTopAndBottom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158" cy="361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95" w:type="dxa"/>
          </w:tcPr>
          <w:p w14:paraId="366904A3" w14:textId="0D953B2D" w:rsidR="00856DE8" w:rsidRDefault="001A13AB" w:rsidP="008F2B8B">
            <w:r>
              <w:rPr>
                <w:noProof/>
              </w:rPr>
              <w:drawing>
                <wp:anchor distT="0" distB="0" distL="0" distR="0" simplePos="0" relativeHeight="251661312" behindDoc="1" locked="0" layoutInCell="1" allowOverlap="1" wp14:anchorId="310BD583" wp14:editId="22BB2CEE">
                  <wp:simplePos x="0" y="0"/>
                  <wp:positionH relativeFrom="page">
                    <wp:posOffset>0</wp:posOffset>
                  </wp:positionH>
                  <wp:positionV relativeFrom="paragraph">
                    <wp:posOffset>0</wp:posOffset>
                  </wp:positionV>
                  <wp:extent cx="3218872" cy="3665696"/>
                  <wp:effectExtent l="0" t="0" r="0" b="0"/>
                  <wp:wrapTopAndBottom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72" cy="366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CA2D8B9" w14:textId="0671F3B7" w:rsidR="00856DE8" w:rsidRDefault="00856DE8" w:rsidP="00856DE8">
      <w:pPr>
        <w:rPr>
          <w:b/>
          <w:bCs/>
          <w:noProof/>
          <w:color w:val="000000" w:themeColor="text1"/>
        </w:rPr>
      </w:pPr>
    </w:p>
    <w:p w14:paraId="6D2EB4CA" w14:textId="17AA1E79" w:rsidR="001A13AB" w:rsidRDefault="001A13AB" w:rsidP="00856DE8">
      <w:pPr>
        <w:rPr>
          <w:b/>
          <w:bCs/>
          <w:color w:val="000000" w:themeColor="text1"/>
        </w:rPr>
      </w:pPr>
      <w:r>
        <w:rPr>
          <w:noProof/>
          <w:sz w:val="20"/>
        </w:rPr>
        <w:lastRenderedPageBreak/>
        <w:drawing>
          <wp:inline distT="0" distB="0" distL="0" distR="0" wp14:anchorId="745FBC08" wp14:editId="0D04192B">
            <wp:extent cx="6762917" cy="8117776"/>
            <wp:effectExtent l="0" t="0" r="0" b="0"/>
            <wp:docPr id="6" name="Image 6" descr="A white cloth on a grid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 white cloth on a grid&#10;&#10;AI-generated content may be incorrect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917" cy="811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83225" w14:textId="77777777" w:rsidR="001A13AB" w:rsidRDefault="001A13AB" w:rsidP="00856DE8">
      <w:pPr>
        <w:rPr>
          <w:b/>
          <w:bCs/>
          <w:color w:val="000000" w:themeColor="text1"/>
        </w:rPr>
      </w:pPr>
    </w:p>
    <w:p w14:paraId="00B14626" w14:textId="77777777" w:rsidR="001A13AB" w:rsidRDefault="001A13AB" w:rsidP="00856DE8">
      <w:pPr>
        <w:rPr>
          <w:b/>
          <w:bCs/>
          <w:color w:val="000000" w:themeColor="text1"/>
        </w:rPr>
      </w:pPr>
      <w:r>
        <w:rPr>
          <w:noProof/>
          <w:sz w:val="20"/>
        </w:rPr>
        <w:lastRenderedPageBreak/>
        <w:drawing>
          <wp:inline distT="0" distB="0" distL="0" distR="0" wp14:anchorId="3CE48364" wp14:editId="152E73F3">
            <wp:extent cx="6083300" cy="7924800"/>
            <wp:effectExtent l="0" t="0" r="0" b="0"/>
            <wp:docPr id="9" name="Image 9" descr="A white cloth on a grid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 white cloth on a grid&#10;&#10;AI-generated content may be incorrect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524" cy="792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9AD9E" w14:textId="77777777" w:rsidR="001A13AB" w:rsidRDefault="001A13AB" w:rsidP="00856DE8">
      <w:pPr>
        <w:rPr>
          <w:b/>
          <w:bCs/>
          <w:color w:val="000000" w:themeColor="text1"/>
        </w:rPr>
      </w:pPr>
    </w:p>
    <w:p w14:paraId="25D08857" w14:textId="77777777" w:rsidR="001A13AB" w:rsidRDefault="001A13AB" w:rsidP="00856DE8">
      <w:pPr>
        <w:rPr>
          <w:b/>
          <w:bCs/>
          <w:color w:val="000000" w:themeColor="text1"/>
        </w:rPr>
      </w:pPr>
      <w:r>
        <w:rPr>
          <w:noProof/>
          <w:sz w:val="20"/>
        </w:rPr>
        <w:lastRenderedPageBreak/>
        <w:drawing>
          <wp:inline distT="0" distB="0" distL="0" distR="0" wp14:anchorId="0EDFF4B7" wp14:editId="1FFB6CBE">
            <wp:extent cx="6760507" cy="5951124"/>
            <wp:effectExtent l="0" t="0" r="0" b="0"/>
            <wp:docPr id="13" name="Image 13" descr="A close up of a white cloth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A close up of a white cloth&#10;&#10;AI-generated content may be incorrect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0507" cy="595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7D94C" w14:textId="77777777" w:rsidR="001A13AB" w:rsidRDefault="001A13AB" w:rsidP="00856DE8">
      <w:pPr>
        <w:rPr>
          <w:b/>
          <w:bCs/>
          <w:color w:val="000000" w:themeColor="text1"/>
        </w:rPr>
      </w:pPr>
    </w:p>
    <w:p w14:paraId="1ED96C22" w14:textId="77777777" w:rsidR="001A13AB" w:rsidRDefault="001A13AB" w:rsidP="00856DE8">
      <w:pPr>
        <w:rPr>
          <w:b/>
          <w:bCs/>
          <w:color w:val="000000" w:themeColor="text1"/>
        </w:rPr>
      </w:pPr>
      <w:r>
        <w:rPr>
          <w:noProof/>
          <w:sz w:val="20"/>
        </w:rPr>
        <w:lastRenderedPageBreak/>
        <w:drawing>
          <wp:inline distT="0" distB="0" distL="0" distR="0" wp14:anchorId="1240B489" wp14:editId="7A62688C">
            <wp:extent cx="6766133" cy="6729317"/>
            <wp:effectExtent l="0" t="0" r="0" b="0"/>
            <wp:docPr id="14" name="Image 14" descr="A close up of a white fabric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A close up of a white fabric&#10;&#10;AI-generated content may be incorrect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133" cy="672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77CF5" w14:textId="77777777" w:rsidR="001A13AB" w:rsidRDefault="001A13AB" w:rsidP="00856DE8">
      <w:pPr>
        <w:rPr>
          <w:b/>
          <w:bCs/>
          <w:color w:val="000000" w:themeColor="text1"/>
        </w:rPr>
      </w:pPr>
    </w:p>
    <w:p w14:paraId="6FCB3A79" w14:textId="77777777" w:rsidR="001A13AB" w:rsidRDefault="001A13AB" w:rsidP="00856DE8">
      <w:pPr>
        <w:rPr>
          <w:b/>
          <w:bCs/>
          <w:color w:val="000000" w:themeColor="text1"/>
        </w:rPr>
      </w:pPr>
      <w:r>
        <w:rPr>
          <w:noProof/>
          <w:sz w:val="20"/>
        </w:rPr>
        <w:lastRenderedPageBreak/>
        <w:drawing>
          <wp:inline distT="0" distB="0" distL="0" distR="0" wp14:anchorId="071DFC55" wp14:editId="46633118">
            <wp:extent cx="5994400" cy="7912100"/>
            <wp:effectExtent l="0" t="0" r="0" b="0"/>
            <wp:docPr id="17" name="Image 17" descr="A white fabric with wrinkle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A white fabric with wrinkle&#10;&#10;AI-generated content may be incorrect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597" cy="7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5EE2B" w14:textId="77777777" w:rsidR="001A13AB" w:rsidRDefault="001A13AB" w:rsidP="00856DE8">
      <w:pPr>
        <w:rPr>
          <w:b/>
          <w:bCs/>
          <w:color w:val="000000" w:themeColor="text1"/>
        </w:rPr>
      </w:pPr>
    </w:p>
    <w:p w14:paraId="4E610FFE" w14:textId="499EBBB1" w:rsidR="00856DE8" w:rsidRDefault="001A13AB" w:rsidP="00856DE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noProof/>
          <w:sz w:val="20"/>
        </w:rPr>
        <w:lastRenderedPageBreak/>
        <w:drawing>
          <wp:inline distT="0" distB="0" distL="0" distR="0" wp14:anchorId="6993477F" wp14:editId="159163F2">
            <wp:extent cx="6762120" cy="6422136"/>
            <wp:effectExtent l="0" t="0" r="0" b="0"/>
            <wp:docPr id="21" name="Image 21" descr="A white cloth on a grid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A white cloth on a grid&#10;&#10;AI-generated content may be incorrect.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120" cy="642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DE8">
        <w:rPr>
          <w:b/>
          <w:bCs/>
          <w:color w:val="000000" w:themeColor="text1"/>
        </w:rPr>
        <w:br w:type="page"/>
      </w:r>
    </w:p>
    <w:p w14:paraId="7CAF547E" w14:textId="77777777" w:rsidR="00856DE8" w:rsidRDefault="00856DE8" w:rsidP="00856DE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56DE8" w:rsidRPr="00023D07" w14:paraId="104685E4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6214" w14:textId="77777777" w:rsidR="00856DE8" w:rsidRPr="00023D07" w:rsidRDefault="00856DE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804B" w14:textId="77777777" w:rsidR="00856DE8" w:rsidRPr="00023D07" w:rsidRDefault="00856DE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A8DCB" w14:textId="77777777" w:rsidR="00856DE8" w:rsidRPr="00023D07" w:rsidRDefault="00856DE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88B3" w14:textId="77777777" w:rsidR="00856DE8" w:rsidRPr="00023D07" w:rsidRDefault="00856DE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F20B5" w14:textId="77777777" w:rsidR="00856DE8" w:rsidRPr="00023D07" w:rsidRDefault="00856DE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56DE8" w14:paraId="1C9C97C4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C8B2FE6" w14:textId="77777777" w:rsidR="00856DE8" w:rsidRDefault="00856DE8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2B993FA" w14:textId="77777777" w:rsidR="00856DE8" w:rsidRDefault="00856DE8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246E963E" w14:textId="77777777" w:rsidR="00856DE8" w:rsidRDefault="00856DE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18699C0" w14:textId="77777777" w:rsidR="00856DE8" w:rsidRDefault="00856DE8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3C52155" w14:textId="77777777" w:rsidR="00856DE8" w:rsidRDefault="00856DE8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56DE8" w14:paraId="041B7D8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E770488" w14:textId="77777777" w:rsidR="00856DE8" w:rsidRPr="00023D07" w:rsidRDefault="00856DE8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6F5B66F" w14:textId="77777777" w:rsidR="00856DE8" w:rsidRDefault="00856DE8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B64C925" w14:textId="77777777" w:rsidR="00856DE8" w:rsidRDefault="00856DE8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4855DD7" w14:textId="77777777" w:rsidR="00856DE8" w:rsidRPr="004E673A" w:rsidRDefault="00856DE8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B6DF34C" w14:textId="77777777" w:rsidR="00856DE8" w:rsidRDefault="00856DE8" w:rsidP="008F2B8B">
            <w:pPr>
              <w:rPr>
                <w:color w:val="4472C4" w:themeColor="accent1"/>
              </w:rPr>
            </w:pPr>
          </w:p>
        </w:tc>
      </w:tr>
      <w:tr w:rsidR="00856DE8" w14:paraId="498CD73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DAC8D59" w14:textId="77777777" w:rsidR="00856DE8" w:rsidRPr="00023D07" w:rsidRDefault="00856DE8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FB7643A" w14:textId="77777777" w:rsidR="00856DE8" w:rsidRDefault="00856DE8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B284FA3" w14:textId="77777777" w:rsidR="00856DE8" w:rsidRPr="00C371F0" w:rsidRDefault="00856DE8" w:rsidP="00856DE8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856DE8" w:rsidRPr="002714A1" w14:paraId="72B28358" w14:textId="77777777" w:rsidTr="008F2B8B">
        <w:tc>
          <w:tcPr>
            <w:tcW w:w="2153" w:type="dxa"/>
          </w:tcPr>
          <w:p w14:paraId="1483FC14" w14:textId="77777777" w:rsidR="00856DE8" w:rsidRPr="002714A1" w:rsidRDefault="00856DE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66A5945" w14:textId="77777777" w:rsidR="00856DE8" w:rsidRPr="002714A1" w:rsidRDefault="00856DE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8EF62EA" w14:textId="77777777" w:rsidR="00856DE8" w:rsidRPr="002714A1" w:rsidRDefault="00856DE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856DE8" w14:paraId="72953F7A" w14:textId="77777777" w:rsidTr="008F2B8B">
        <w:tc>
          <w:tcPr>
            <w:tcW w:w="2153" w:type="dxa"/>
          </w:tcPr>
          <w:p w14:paraId="4565CD17" w14:textId="77777777" w:rsidR="00856DE8" w:rsidRDefault="00856DE8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D79CA70" w14:textId="77777777" w:rsidR="00856DE8" w:rsidRDefault="00856DE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745817C8" w14:textId="77777777" w:rsidR="00856DE8" w:rsidRDefault="00856DE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2B113D8" w14:textId="77777777" w:rsidR="00856DE8" w:rsidRPr="00C371F0" w:rsidRDefault="00856DE8" w:rsidP="00856DE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56DE8" w:rsidRPr="00AD5CE1" w14:paraId="13FE38B3" w14:textId="77777777" w:rsidTr="008F2B8B">
        <w:tc>
          <w:tcPr>
            <w:tcW w:w="5395" w:type="dxa"/>
          </w:tcPr>
          <w:p w14:paraId="3E532E4B" w14:textId="0E44F80E" w:rsidR="00856DE8" w:rsidRPr="00AD5CE1" w:rsidRDefault="00856DE8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proofErr w:type="gramStart"/>
            <w:r w:rsidR="001A13AB">
              <w:rPr>
                <w:color w:val="4472C4" w:themeColor="accent1"/>
              </w:rPr>
              <w:t>Pillow Case</w:t>
            </w:r>
            <w:proofErr w:type="gramEnd"/>
          </w:p>
        </w:tc>
        <w:tc>
          <w:tcPr>
            <w:tcW w:w="5395" w:type="dxa"/>
          </w:tcPr>
          <w:p w14:paraId="1823D182" w14:textId="77777777" w:rsidR="00856DE8" w:rsidRDefault="00856DE8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31292F09" w14:textId="77777777" w:rsidR="00856DE8" w:rsidRPr="00AD5CE1" w:rsidRDefault="00856DE8" w:rsidP="008F2B8B"/>
        </w:tc>
      </w:tr>
      <w:tr w:rsidR="00856DE8" w:rsidRPr="00AD5CE1" w14:paraId="102A3883" w14:textId="77777777" w:rsidTr="008F2B8B">
        <w:tc>
          <w:tcPr>
            <w:tcW w:w="5395" w:type="dxa"/>
          </w:tcPr>
          <w:p w14:paraId="1AD1E8FF" w14:textId="77777777" w:rsidR="00856DE8" w:rsidRPr="00F9058C" w:rsidRDefault="00856DE8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01E43A6F" w14:textId="60FE1F6D" w:rsidR="00856DE8" w:rsidRDefault="00856DE8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proofErr w:type="gramStart"/>
            <w:r w:rsidR="001A13AB">
              <w:rPr>
                <w:color w:val="4472C4" w:themeColor="accent1"/>
              </w:rPr>
              <w:t>21</w:t>
            </w:r>
            <w:r w:rsidRPr="00AD5CE1">
              <w:t>“ x</w:t>
            </w:r>
            <w:proofErr w:type="gramEnd"/>
            <w:r w:rsidRPr="00AD5CE1">
              <w:t xml:space="preserve"> Width: </w:t>
            </w:r>
            <w:r w:rsidR="001A13AB">
              <w:rPr>
                <w:color w:val="4472C4" w:themeColor="accent1"/>
              </w:rPr>
              <w:t>19</w:t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2BA265DA" w14:textId="77777777" w:rsidR="00856DE8" w:rsidRPr="00AD5CE1" w:rsidRDefault="00856DE8" w:rsidP="008F2B8B"/>
        </w:tc>
      </w:tr>
    </w:tbl>
    <w:p w14:paraId="3EC6BBAD" w14:textId="77777777" w:rsidR="00856DE8" w:rsidRDefault="00856DE8" w:rsidP="00856DE8"/>
    <w:p w14:paraId="691ABDA0" w14:textId="77777777" w:rsidR="00856DE8" w:rsidRPr="002A5571" w:rsidRDefault="00856DE8" w:rsidP="00856DE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41E9A4E7" w14:textId="77777777" w:rsidR="00856DE8" w:rsidRPr="0079201A" w:rsidRDefault="00856DE8" w:rsidP="00856DE8"/>
    <w:p w14:paraId="1876D121" w14:textId="77777777" w:rsidR="00C84D35" w:rsidRPr="00856DE8" w:rsidRDefault="00C84D35" w:rsidP="00856DE8"/>
    <w:sectPr w:rsidR="00C84D35" w:rsidRPr="00856DE8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848BF" w14:textId="77777777" w:rsidR="00A778DA" w:rsidRDefault="00A778DA" w:rsidP="00505854">
      <w:r>
        <w:separator/>
      </w:r>
    </w:p>
  </w:endnote>
  <w:endnote w:type="continuationSeparator" w:id="0">
    <w:p w14:paraId="50EAF125" w14:textId="77777777" w:rsidR="00A778DA" w:rsidRDefault="00A778DA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C0E18F" w14:textId="77777777" w:rsidR="00A778DA" w:rsidRDefault="00A778DA" w:rsidP="00505854">
      <w:r>
        <w:separator/>
      </w:r>
    </w:p>
  </w:footnote>
  <w:footnote w:type="continuationSeparator" w:id="0">
    <w:p w14:paraId="4E74F08F" w14:textId="77777777" w:rsidR="00A778DA" w:rsidRDefault="00A778DA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AD3188B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A7BFE">
      <w:rPr>
        <w:b/>
        <w:bCs/>
        <w:sz w:val="28"/>
        <w:szCs w:val="28"/>
      </w:rPr>
      <w:t>0</w:t>
    </w:r>
    <w:r w:rsidR="001A13AB">
      <w:rPr>
        <w:b/>
        <w:bCs/>
        <w:sz w:val="28"/>
        <w:szCs w:val="28"/>
      </w:rPr>
      <w:t>499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A13AB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13AB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A7BFE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C55CC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56DE8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778DA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667FF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33689"/>
    <w:rsid w:val="00F53873"/>
    <w:rsid w:val="00F55A53"/>
    <w:rsid w:val="00F57AC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DE8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8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2025-09-14T19:09:00Z</dcterms:modified>
</cp:coreProperties>
</file>