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DEEEC" w14:textId="77777777" w:rsidR="00006EB8" w:rsidRPr="00C371F0" w:rsidRDefault="00006EB8" w:rsidP="00006EB8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7C38B85" w14:textId="77777777" w:rsidR="00006EB8" w:rsidRPr="006C2C15" w:rsidRDefault="00006EB8" w:rsidP="00006EB8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3CC3CDB" w14:textId="77777777" w:rsidR="00006EB8" w:rsidRPr="00C371F0" w:rsidRDefault="00006EB8" w:rsidP="00006EB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6"/>
        <w:gridCol w:w="5144"/>
      </w:tblGrid>
      <w:tr w:rsidR="006878B2" w14:paraId="28600073" w14:textId="77777777" w:rsidTr="008F2B8B">
        <w:tc>
          <w:tcPr>
            <w:tcW w:w="5395" w:type="dxa"/>
          </w:tcPr>
          <w:p w14:paraId="3D475D06" w14:textId="77777777" w:rsidR="00006EB8" w:rsidRDefault="00006EB8" w:rsidP="008F2B8B">
            <w:r>
              <w:t>Top</w:t>
            </w:r>
          </w:p>
        </w:tc>
        <w:tc>
          <w:tcPr>
            <w:tcW w:w="5395" w:type="dxa"/>
          </w:tcPr>
          <w:p w14:paraId="75C8833F" w14:textId="77777777" w:rsidR="00006EB8" w:rsidRDefault="00006EB8" w:rsidP="008F2B8B">
            <w:r>
              <w:t>Back</w:t>
            </w:r>
          </w:p>
        </w:tc>
      </w:tr>
      <w:tr w:rsidR="006878B2" w14:paraId="0332D143" w14:textId="77777777" w:rsidTr="008F2B8B">
        <w:tc>
          <w:tcPr>
            <w:tcW w:w="5395" w:type="dxa"/>
          </w:tcPr>
          <w:p w14:paraId="05FDF94C" w14:textId="48F8D7D9" w:rsidR="00006EB8" w:rsidRDefault="006878B2" w:rsidP="008F2B8B">
            <w:r>
              <w:rPr>
                <w:noProof/>
              </w:rPr>
              <w:drawing>
                <wp:inline distT="0" distB="0" distL="0" distR="0" wp14:anchorId="0D7D770D" wp14:editId="4C455DC0">
                  <wp:extent cx="3451895" cy="4356100"/>
                  <wp:effectExtent l="0" t="0" r="2540" b="0"/>
                  <wp:docPr id="53341788" name="Picture 1" descr="A white towel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41788" name="Picture 1" descr="A white towel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065" cy="437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5190F4" w14:textId="6C19DA85" w:rsidR="00006EB8" w:rsidRDefault="006878B2" w:rsidP="008F2B8B">
            <w:r>
              <w:rPr>
                <w:noProof/>
              </w:rPr>
              <w:drawing>
                <wp:inline distT="0" distB="0" distL="0" distR="0" wp14:anchorId="36E106BF" wp14:editId="776DD9B1">
                  <wp:extent cx="2643505" cy="4344000"/>
                  <wp:effectExtent l="0" t="0" r="0" b="0"/>
                  <wp:docPr id="639279393" name="Picture 2" descr="A hand holding a white tow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279393" name="Picture 2" descr="A hand holding a white towe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402" cy="43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2AB1D" w14:textId="77777777" w:rsidR="00006EB8" w:rsidRDefault="00006EB8" w:rsidP="00006EB8">
      <w:pPr>
        <w:rPr>
          <w:b/>
          <w:bCs/>
          <w:color w:val="000000" w:themeColor="text1"/>
        </w:rPr>
      </w:pPr>
    </w:p>
    <w:p w14:paraId="48BB6515" w14:textId="3E84BD66" w:rsidR="00006EB8" w:rsidRDefault="006878B2" w:rsidP="00006EB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C871364" wp14:editId="7ACBCC69">
            <wp:extent cx="6858000" cy="8654415"/>
            <wp:effectExtent l="0" t="0" r="0" b="0"/>
            <wp:docPr id="730204551" name="Picture 3" descr="A white towel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04551" name="Picture 3" descr="A white towel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035CE8" wp14:editId="4728943D">
            <wp:extent cx="6858000" cy="7624445"/>
            <wp:effectExtent l="0" t="0" r="0" b="0"/>
            <wp:docPr id="1232886946" name="Picture 4" descr="A pair of white tow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86946" name="Picture 4" descr="A pair of white towel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75AEC49" wp14:editId="1CBAD921">
            <wp:extent cx="6858000" cy="8363585"/>
            <wp:effectExtent l="0" t="0" r="0" b="5715"/>
            <wp:docPr id="1769148053" name="Picture 5" descr="A white fabric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48053" name="Picture 5" descr="A white fabric with blue lin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FB6B37E" wp14:editId="711DBBCF">
            <wp:extent cx="5564505" cy="9144000"/>
            <wp:effectExtent l="0" t="0" r="0" b="0"/>
            <wp:docPr id="150197044" name="Picture 6" descr="A hand holding a white tow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7044" name="Picture 6" descr="A hand holding a white towe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562C3E1" wp14:editId="414E3A42">
            <wp:extent cx="6858000" cy="5420360"/>
            <wp:effectExtent l="0" t="0" r="0" b="2540"/>
            <wp:docPr id="890317469" name="Picture 7" descr="Two white towel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17469" name="Picture 7" descr="Two white towels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EB8">
        <w:rPr>
          <w:b/>
          <w:bCs/>
          <w:color w:val="000000" w:themeColor="text1"/>
        </w:rPr>
        <w:br w:type="page"/>
      </w:r>
    </w:p>
    <w:p w14:paraId="5821B689" w14:textId="77777777" w:rsidR="00006EB8" w:rsidRDefault="00006EB8" w:rsidP="00006EB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06EB8" w:rsidRPr="00023D07" w14:paraId="66679079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92CB" w14:textId="77777777" w:rsidR="00006EB8" w:rsidRPr="00023D07" w:rsidRDefault="00006EB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343C" w14:textId="77777777" w:rsidR="00006EB8" w:rsidRPr="00023D07" w:rsidRDefault="00006EB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CE5D" w14:textId="77777777" w:rsidR="00006EB8" w:rsidRPr="00023D07" w:rsidRDefault="00006EB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CD8E" w14:textId="77777777" w:rsidR="00006EB8" w:rsidRPr="00023D07" w:rsidRDefault="00006EB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9F86" w14:textId="77777777" w:rsidR="00006EB8" w:rsidRPr="00023D07" w:rsidRDefault="00006EB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06EB8" w14:paraId="1B896A3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E1E6606" w14:textId="77777777" w:rsidR="00006EB8" w:rsidRDefault="00006EB8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F3CB584" w14:textId="77777777" w:rsidR="00006EB8" w:rsidRDefault="00006EB8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370C71C7" w14:textId="77777777" w:rsidR="00006EB8" w:rsidRDefault="00006EB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375BD8D" w14:textId="77777777" w:rsidR="00006EB8" w:rsidRDefault="00006EB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6F5B766" w14:textId="77777777" w:rsidR="00006EB8" w:rsidRDefault="00006EB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06EB8" w14:paraId="3109957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1BBC51A" w14:textId="77777777" w:rsidR="00006EB8" w:rsidRPr="00023D07" w:rsidRDefault="00006EB8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B852E1F" w14:textId="77777777" w:rsidR="00006EB8" w:rsidRDefault="00006EB8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F470D2A" w14:textId="77777777" w:rsidR="00006EB8" w:rsidRDefault="00006EB8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3D0F40D" w14:textId="77777777" w:rsidR="00006EB8" w:rsidRPr="004E673A" w:rsidRDefault="00006EB8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22F70DD" w14:textId="77777777" w:rsidR="00006EB8" w:rsidRDefault="00006EB8" w:rsidP="008F2B8B">
            <w:pPr>
              <w:rPr>
                <w:color w:val="4472C4" w:themeColor="accent1"/>
              </w:rPr>
            </w:pPr>
          </w:p>
        </w:tc>
      </w:tr>
      <w:tr w:rsidR="00006EB8" w14:paraId="33DC81B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7B7E57F" w14:textId="77777777" w:rsidR="00006EB8" w:rsidRPr="00023D07" w:rsidRDefault="00006EB8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4EC2F39" w14:textId="77777777" w:rsidR="00006EB8" w:rsidRDefault="00006EB8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D69F5F2" w14:textId="77777777" w:rsidR="00006EB8" w:rsidRPr="00C371F0" w:rsidRDefault="00006EB8" w:rsidP="00006EB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006EB8" w:rsidRPr="002714A1" w14:paraId="0BBCFCF8" w14:textId="77777777" w:rsidTr="008F2B8B">
        <w:tc>
          <w:tcPr>
            <w:tcW w:w="2153" w:type="dxa"/>
          </w:tcPr>
          <w:p w14:paraId="550D06ED" w14:textId="77777777" w:rsidR="00006EB8" w:rsidRPr="002714A1" w:rsidRDefault="00006EB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FCF8CE8" w14:textId="77777777" w:rsidR="00006EB8" w:rsidRPr="002714A1" w:rsidRDefault="00006EB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85DA62F" w14:textId="77777777" w:rsidR="00006EB8" w:rsidRPr="002714A1" w:rsidRDefault="00006EB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006EB8" w14:paraId="732C2BEE" w14:textId="77777777" w:rsidTr="008F2B8B">
        <w:tc>
          <w:tcPr>
            <w:tcW w:w="2153" w:type="dxa"/>
          </w:tcPr>
          <w:p w14:paraId="6C4169CB" w14:textId="77777777" w:rsidR="00006EB8" w:rsidRDefault="00006EB8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4847753" w14:textId="77777777" w:rsidR="00006EB8" w:rsidRDefault="00006EB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8E27842" w14:textId="77777777" w:rsidR="00006EB8" w:rsidRDefault="00006EB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9E2CE5" w14:textId="77777777" w:rsidR="00006EB8" w:rsidRPr="00C371F0" w:rsidRDefault="00006EB8" w:rsidP="00006EB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06EB8" w:rsidRPr="00AD5CE1" w14:paraId="5F32E735" w14:textId="77777777" w:rsidTr="008F2B8B">
        <w:tc>
          <w:tcPr>
            <w:tcW w:w="5395" w:type="dxa"/>
          </w:tcPr>
          <w:p w14:paraId="4F2D022A" w14:textId="3D4C3A3A" w:rsidR="00006EB8" w:rsidRPr="00AD5CE1" w:rsidRDefault="00006EB8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52C9C">
              <w:rPr>
                <w:color w:val="4472C4" w:themeColor="accent1"/>
              </w:rPr>
              <w:t>Pillowcases &amp; Sheet</w:t>
            </w:r>
            <w:r w:rsidR="00C41001">
              <w:rPr>
                <w:color w:val="4472C4" w:themeColor="accent1"/>
              </w:rPr>
              <w:t xml:space="preserve"> - 3 items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CB8EF36" w14:textId="77777777" w:rsidR="00006EB8" w:rsidRDefault="00006EB8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DBDA36A" w14:textId="77777777" w:rsidR="00006EB8" w:rsidRPr="00AD5CE1" w:rsidRDefault="00006EB8" w:rsidP="008F2B8B"/>
        </w:tc>
      </w:tr>
      <w:tr w:rsidR="00006EB8" w:rsidRPr="00AD5CE1" w14:paraId="16AD7F95" w14:textId="77777777" w:rsidTr="008F2B8B">
        <w:tc>
          <w:tcPr>
            <w:tcW w:w="5395" w:type="dxa"/>
          </w:tcPr>
          <w:p w14:paraId="3EDCC3F4" w14:textId="77777777" w:rsidR="00006EB8" w:rsidRPr="00F9058C" w:rsidRDefault="00006EB8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6565077" w14:textId="75800100" w:rsidR="00006EB8" w:rsidRDefault="00006EB8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52C9C">
              <w:rPr>
                <w:noProof/>
                <w:color w:val="4472C4" w:themeColor="accent1"/>
              </w:rPr>
              <w:t>53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52C9C">
              <w:rPr>
                <w:noProof/>
                <w:color w:val="4472C4" w:themeColor="accent1"/>
              </w:rPr>
              <w:t>36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859C37E" w14:textId="77777777" w:rsidR="00006EB8" w:rsidRPr="00AD5CE1" w:rsidRDefault="00006EB8" w:rsidP="008F2B8B"/>
        </w:tc>
      </w:tr>
    </w:tbl>
    <w:p w14:paraId="1904438F" w14:textId="77777777" w:rsidR="00006EB8" w:rsidRDefault="00006EB8" w:rsidP="00006EB8"/>
    <w:p w14:paraId="53A082EA" w14:textId="77777777" w:rsidR="00006EB8" w:rsidRPr="002A5571" w:rsidRDefault="00006EB8" w:rsidP="00006EB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FCB2D2A" w14:textId="77777777" w:rsidR="00006EB8" w:rsidRPr="0079201A" w:rsidRDefault="00006EB8" w:rsidP="00006EB8"/>
    <w:p w14:paraId="1876D121" w14:textId="77777777" w:rsidR="00C84D35" w:rsidRPr="00006EB8" w:rsidRDefault="00C84D35" w:rsidP="00006EB8"/>
    <w:sectPr w:rsidR="00C84D35" w:rsidRPr="00006EB8" w:rsidSect="006525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61C3C" w14:textId="77777777" w:rsidR="002E3D88" w:rsidRDefault="002E3D88" w:rsidP="00505854">
      <w:r>
        <w:separator/>
      </w:r>
    </w:p>
  </w:endnote>
  <w:endnote w:type="continuationSeparator" w:id="0">
    <w:p w14:paraId="1ED5696F" w14:textId="77777777" w:rsidR="002E3D88" w:rsidRDefault="002E3D8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5F019" w14:textId="77777777" w:rsidR="00ED0E2A" w:rsidRDefault="00ED0E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80DD5" w14:textId="77777777" w:rsidR="00ED0E2A" w:rsidRDefault="00ED0E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2339E" w14:textId="77777777" w:rsidR="002E3D88" w:rsidRDefault="002E3D88" w:rsidP="00505854">
      <w:r>
        <w:separator/>
      </w:r>
    </w:p>
  </w:footnote>
  <w:footnote w:type="continuationSeparator" w:id="0">
    <w:p w14:paraId="169D40B6" w14:textId="77777777" w:rsidR="002E3D88" w:rsidRDefault="002E3D8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9AFF" w14:textId="77777777" w:rsidR="00ED0E2A" w:rsidRDefault="00ED0E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BEE809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D0E2A">
      <w:rPr>
        <w:b/>
        <w:bCs/>
        <w:sz w:val="28"/>
        <w:szCs w:val="28"/>
      </w:rPr>
      <w:t>0498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41001">
      <w:rPr>
        <w:noProof/>
        <w:sz w:val="28"/>
        <w:szCs w:val="28"/>
      </w:rPr>
      <w:t>December 15,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8126F" w14:textId="77777777" w:rsidR="00ED0E2A" w:rsidRDefault="00ED0E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6EB8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3AF0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3D88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4E3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171EE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878B2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4287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312B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52C9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1001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0E2A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EB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2025-12-15T18:26:00Z</dcterms:modified>
</cp:coreProperties>
</file>