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BFF4" w14:textId="77777777" w:rsidR="00671880" w:rsidRPr="00C371F0" w:rsidRDefault="00671880" w:rsidP="0067188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521D606" w14:textId="77777777" w:rsidR="00671880" w:rsidRPr="006C2C15" w:rsidRDefault="00671880" w:rsidP="0067188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E1C6A9C" w14:textId="77777777" w:rsidR="00671880" w:rsidRPr="00C371F0" w:rsidRDefault="00671880" w:rsidP="0067188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5382"/>
      </w:tblGrid>
      <w:tr w:rsidR="00844F17" w14:paraId="031C550E" w14:textId="77777777" w:rsidTr="008F2B8B">
        <w:tc>
          <w:tcPr>
            <w:tcW w:w="5395" w:type="dxa"/>
          </w:tcPr>
          <w:p w14:paraId="5332D8FC" w14:textId="77777777" w:rsidR="00671880" w:rsidRDefault="00671880" w:rsidP="008F2B8B">
            <w:r>
              <w:t>Top</w:t>
            </w:r>
          </w:p>
        </w:tc>
        <w:tc>
          <w:tcPr>
            <w:tcW w:w="5395" w:type="dxa"/>
          </w:tcPr>
          <w:p w14:paraId="60BB0E31" w14:textId="77777777" w:rsidR="00671880" w:rsidRDefault="00671880" w:rsidP="008F2B8B">
            <w:r>
              <w:t>Back</w:t>
            </w:r>
          </w:p>
        </w:tc>
      </w:tr>
      <w:tr w:rsidR="00844F17" w14:paraId="083AED08" w14:textId="77777777" w:rsidTr="008F2B8B">
        <w:tc>
          <w:tcPr>
            <w:tcW w:w="5395" w:type="dxa"/>
          </w:tcPr>
          <w:p w14:paraId="70F7B919" w14:textId="54B7FF85" w:rsidR="00671880" w:rsidRDefault="00844F17" w:rsidP="008F2B8B">
            <w:r>
              <w:rPr>
                <w:noProof/>
              </w:rPr>
              <w:drawing>
                <wp:inline distT="0" distB="0" distL="0" distR="0" wp14:anchorId="31D28395" wp14:editId="3FFC2487">
                  <wp:extent cx="3303350" cy="2171647"/>
                  <wp:effectExtent l="0" t="0" r="0" b="635"/>
                  <wp:docPr id="1132368317" name="Picture 1" descr="A pair of white towels with a floral de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368317" name="Picture 1" descr="A pair of white towels with a floral desig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81" cy="222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A84EB11" w14:textId="1BAF5586" w:rsidR="00671880" w:rsidRDefault="00844F17" w:rsidP="008F2B8B">
            <w:r>
              <w:rPr>
                <w:noProof/>
              </w:rPr>
              <w:drawing>
                <wp:inline distT="0" distB="0" distL="0" distR="0" wp14:anchorId="3070A5B6" wp14:editId="23F9C4B5">
                  <wp:extent cx="3090453" cy="2095500"/>
                  <wp:effectExtent l="0" t="0" r="0" b="0"/>
                  <wp:docPr id="1201303870" name="Picture 2" descr="A pair of white towel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03870" name="Picture 2" descr="A pair of white towel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24" cy="211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3F710" w14:textId="77777777" w:rsidR="00671880" w:rsidRDefault="00671880" w:rsidP="00671880">
      <w:pPr>
        <w:rPr>
          <w:b/>
          <w:bCs/>
          <w:color w:val="000000" w:themeColor="text1"/>
        </w:rPr>
      </w:pPr>
    </w:p>
    <w:p w14:paraId="484A12A1" w14:textId="4C4AC52F" w:rsidR="00671880" w:rsidRDefault="00844F17" w:rsidP="0067188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F60DB8" wp14:editId="52A52142">
            <wp:extent cx="6858000" cy="4508500"/>
            <wp:effectExtent l="0" t="0" r="0" b="0"/>
            <wp:docPr id="1020994959" name="Picture 3" descr="A pair of white towels with a floral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94959" name="Picture 3" descr="A pair of white towels with a floral desig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46579D" wp14:editId="3AEA8961">
            <wp:extent cx="6858000" cy="5774055"/>
            <wp:effectExtent l="0" t="0" r="0" b="4445"/>
            <wp:docPr id="1854047585" name="Picture 4" descr="A pair of white cloth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7585" name="Picture 4" descr="A pair of white cloth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00458D4" wp14:editId="5EF011DF">
            <wp:extent cx="6858000" cy="3488055"/>
            <wp:effectExtent l="0" t="0" r="0" b="4445"/>
            <wp:docPr id="1640841020" name="Picture 5" descr="A white towel with a dog and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41020" name="Picture 5" descr="A white towel with a dog and flower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18F44C" wp14:editId="6DFEB198">
            <wp:extent cx="6858000" cy="8862695"/>
            <wp:effectExtent l="0" t="0" r="0" b="1905"/>
            <wp:docPr id="1780094159" name="Picture 6" descr="A close up of a white fabric with a dog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94159" name="Picture 6" descr="A close up of a white fabric with a dog and flow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72E09C2" wp14:editId="7D818CAD">
            <wp:extent cx="6858000" cy="8068945"/>
            <wp:effectExtent l="0" t="0" r="0" b="0"/>
            <wp:docPr id="1180007144" name="Picture 7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07144" name="Picture 7" descr="A close up of a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1935A6" wp14:editId="569DC453">
            <wp:extent cx="6858000" cy="8531860"/>
            <wp:effectExtent l="0" t="0" r="0" b="2540"/>
            <wp:docPr id="1555352288" name="Picture 8" descr="A white towel with pink elephan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52288" name="Picture 8" descr="A white towel with pink elephant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D7FFF74" wp14:editId="4C118164">
            <wp:extent cx="6858000" cy="4650105"/>
            <wp:effectExtent l="0" t="0" r="0" b="0"/>
            <wp:docPr id="1996173608" name="Picture 9" descr="A pair of white towel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73608" name="Picture 9" descr="A pair of white towels on a grid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CCFDAD6" wp14:editId="55662E77">
            <wp:extent cx="9144000" cy="6858000"/>
            <wp:effectExtent l="0" t="0" r="0" b="0"/>
            <wp:docPr id="1860344518" name="Picture 10" descr="A white towel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44518" name="Picture 10" descr="A white towel on a 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7B7157" wp14:editId="1AF573BF">
            <wp:extent cx="6858000" cy="8032750"/>
            <wp:effectExtent l="0" t="0" r="0" b="6350"/>
            <wp:docPr id="1083328298" name="Picture 11" descr="A white towel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28298" name="Picture 11" descr="A white towel on a tile surfac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880">
        <w:rPr>
          <w:b/>
          <w:bCs/>
          <w:color w:val="000000" w:themeColor="text1"/>
        </w:rPr>
        <w:br w:type="page"/>
      </w:r>
    </w:p>
    <w:p w14:paraId="5CB980F4" w14:textId="77777777" w:rsidR="00671880" w:rsidRDefault="00671880" w:rsidP="0067188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71880" w:rsidRPr="00023D07" w14:paraId="0273848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0202" w14:textId="77777777" w:rsidR="00671880" w:rsidRPr="00023D07" w:rsidRDefault="0067188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D9C0" w14:textId="77777777" w:rsidR="00671880" w:rsidRPr="00023D07" w:rsidRDefault="0067188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581F" w14:textId="77777777" w:rsidR="00671880" w:rsidRPr="00023D07" w:rsidRDefault="0067188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47AB" w14:textId="77777777" w:rsidR="00671880" w:rsidRPr="00023D07" w:rsidRDefault="0067188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63FB" w14:textId="77777777" w:rsidR="00671880" w:rsidRPr="00023D07" w:rsidRDefault="0067188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71880" w14:paraId="1CD7465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4AF0721" w14:textId="77777777" w:rsidR="00671880" w:rsidRDefault="0067188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9B154A8" w14:textId="77777777" w:rsidR="00671880" w:rsidRDefault="0067188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3098F71" w14:textId="77777777" w:rsidR="00671880" w:rsidRDefault="0067188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0D0B6CC" w14:textId="77777777" w:rsidR="00671880" w:rsidRDefault="0067188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01744B" w14:textId="77777777" w:rsidR="00671880" w:rsidRDefault="0067188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71880" w14:paraId="38E2BCD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B1B945" w14:textId="77777777" w:rsidR="00671880" w:rsidRPr="00023D07" w:rsidRDefault="0067188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21D3AC0" w14:textId="77777777" w:rsidR="00671880" w:rsidRDefault="0067188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639172" w14:textId="77777777" w:rsidR="00671880" w:rsidRDefault="0067188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4CF9703" w14:textId="77777777" w:rsidR="00671880" w:rsidRPr="004E673A" w:rsidRDefault="0067188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E11B57" w14:textId="77777777" w:rsidR="00671880" w:rsidRDefault="00671880" w:rsidP="008F2B8B">
            <w:pPr>
              <w:rPr>
                <w:color w:val="4472C4" w:themeColor="accent1"/>
              </w:rPr>
            </w:pPr>
          </w:p>
        </w:tc>
      </w:tr>
      <w:tr w:rsidR="00671880" w14:paraId="4469540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741F1B" w14:textId="77777777" w:rsidR="00671880" w:rsidRPr="00023D07" w:rsidRDefault="0067188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ADA5130" w14:textId="77777777" w:rsidR="00671880" w:rsidRDefault="0067188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7C8CC10" w14:textId="77777777" w:rsidR="00671880" w:rsidRPr="00C371F0" w:rsidRDefault="00671880" w:rsidP="0067188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71880" w:rsidRPr="002714A1" w14:paraId="0D3FF405" w14:textId="77777777" w:rsidTr="008F2B8B">
        <w:tc>
          <w:tcPr>
            <w:tcW w:w="2153" w:type="dxa"/>
          </w:tcPr>
          <w:p w14:paraId="0D49348B" w14:textId="77777777" w:rsidR="00671880" w:rsidRPr="002714A1" w:rsidRDefault="0067188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C716AD9" w14:textId="77777777" w:rsidR="00671880" w:rsidRPr="002714A1" w:rsidRDefault="0067188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61CE312" w14:textId="77777777" w:rsidR="00671880" w:rsidRPr="002714A1" w:rsidRDefault="0067188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71880" w14:paraId="18C6A13F" w14:textId="77777777" w:rsidTr="008F2B8B">
        <w:tc>
          <w:tcPr>
            <w:tcW w:w="2153" w:type="dxa"/>
          </w:tcPr>
          <w:p w14:paraId="69812C6B" w14:textId="77777777" w:rsidR="00671880" w:rsidRDefault="0067188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B920573" w14:textId="77777777" w:rsidR="00671880" w:rsidRDefault="0067188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BE7DAED" w14:textId="77777777" w:rsidR="00671880" w:rsidRDefault="0067188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724BDFD" w14:textId="77777777" w:rsidR="00671880" w:rsidRPr="00C371F0" w:rsidRDefault="00671880" w:rsidP="0067188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71880" w:rsidRPr="00AD5CE1" w14:paraId="384CB574" w14:textId="77777777" w:rsidTr="008F2B8B">
        <w:tc>
          <w:tcPr>
            <w:tcW w:w="5395" w:type="dxa"/>
          </w:tcPr>
          <w:p w14:paraId="77994D0D" w14:textId="74431C06" w:rsidR="00671880" w:rsidRPr="00AD5CE1" w:rsidRDefault="0067188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42560">
              <w:rPr>
                <w:color w:val="4472C4" w:themeColor="accent1"/>
              </w:rPr>
              <w:t>Pillow Cases</w:t>
            </w:r>
            <w:r>
              <w:rPr>
                <w:color w:val="4472C4" w:themeColor="accent1"/>
              </w:rPr>
              <w:fldChar w:fldCharType="end"/>
            </w:r>
            <w:r w:rsidR="00836BA7">
              <w:rPr>
                <w:color w:val="4472C4" w:themeColor="accent1"/>
              </w:rPr>
              <w:br/>
            </w:r>
            <w:r w:rsidR="00836BA7">
              <w:rPr>
                <w:color w:val="4472C4" w:themeColor="accent1"/>
              </w:rPr>
              <w:br/>
              <w:t>2 cases</w:t>
            </w:r>
          </w:p>
        </w:tc>
        <w:tc>
          <w:tcPr>
            <w:tcW w:w="5395" w:type="dxa"/>
          </w:tcPr>
          <w:p w14:paraId="4F2DEA20" w14:textId="77777777" w:rsidR="00671880" w:rsidRDefault="0067188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F7BB7F3" w14:textId="77777777" w:rsidR="00671880" w:rsidRPr="00AD5CE1" w:rsidRDefault="00671880" w:rsidP="008F2B8B"/>
        </w:tc>
      </w:tr>
      <w:tr w:rsidR="00671880" w:rsidRPr="00AD5CE1" w14:paraId="6394E196" w14:textId="77777777" w:rsidTr="008F2B8B">
        <w:tc>
          <w:tcPr>
            <w:tcW w:w="5395" w:type="dxa"/>
          </w:tcPr>
          <w:p w14:paraId="71D9E440" w14:textId="77777777" w:rsidR="00671880" w:rsidRPr="00F9058C" w:rsidRDefault="0067188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F166588" w14:textId="2DC44856" w:rsidR="00671880" w:rsidRDefault="0067188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="008946FF">
              <w:t>16-17</w:t>
            </w:r>
            <w:r w:rsidR="008946FF" w:rsidRPr="00AD5CE1">
              <w:t xml:space="preserve"> </w:t>
            </w:r>
            <w:r w:rsidRPr="00AD5CE1">
              <w:t xml:space="preserve">“ x Width: </w:t>
            </w:r>
            <w:r w:rsidR="008946FF">
              <w:t>11-13</w:t>
            </w:r>
            <w:r w:rsidR="008946FF" w:rsidRPr="00AD5CE1">
              <w:t xml:space="preserve"> </w:t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941FD08" w14:textId="77777777" w:rsidR="00671880" w:rsidRPr="00AD5CE1" w:rsidRDefault="00671880" w:rsidP="008F2B8B"/>
        </w:tc>
      </w:tr>
    </w:tbl>
    <w:p w14:paraId="619F34D8" w14:textId="77777777" w:rsidR="00671880" w:rsidRDefault="00671880" w:rsidP="00671880"/>
    <w:p w14:paraId="33BB3E40" w14:textId="77777777" w:rsidR="00671880" w:rsidRPr="002A5571" w:rsidRDefault="00671880" w:rsidP="0067188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14FF9CA" w14:textId="77777777" w:rsidR="00671880" w:rsidRPr="0079201A" w:rsidRDefault="00671880" w:rsidP="00671880"/>
    <w:p w14:paraId="1876D121" w14:textId="77777777" w:rsidR="00C84D35" w:rsidRPr="00671880" w:rsidRDefault="00C84D35" w:rsidP="00671880"/>
    <w:sectPr w:rsidR="00C84D35" w:rsidRPr="00671880" w:rsidSect="006525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C79AD" w14:textId="77777777" w:rsidR="00DD77ED" w:rsidRDefault="00DD77ED" w:rsidP="00505854">
      <w:r>
        <w:separator/>
      </w:r>
    </w:p>
  </w:endnote>
  <w:endnote w:type="continuationSeparator" w:id="0">
    <w:p w14:paraId="122B81FB" w14:textId="77777777" w:rsidR="00DD77ED" w:rsidRDefault="00DD77E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80189" w14:textId="77777777" w:rsidR="00890758" w:rsidRDefault="008907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78AF0" w14:textId="77777777" w:rsidR="00890758" w:rsidRDefault="00890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25AC7" w14:textId="77777777" w:rsidR="00DD77ED" w:rsidRDefault="00DD77ED" w:rsidP="00505854">
      <w:r>
        <w:separator/>
      </w:r>
    </w:p>
  </w:footnote>
  <w:footnote w:type="continuationSeparator" w:id="0">
    <w:p w14:paraId="3ECFFE53" w14:textId="77777777" w:rsidR="00DD77ED" w:rsidRDefault="00DD77E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0C932" w14:textId="77777777" w:rsidR="00890758" w:rsidRDefault="008907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390BA6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90758">
      <w:rPr>
        <w:b/>
        <w:bCs/>
        <w:sz w:val="28"/>
        <w:szCs w:val="28"/>
      </w:rPr>
      <w:t>0497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946FF">
      <w:rPr>
        <w:noProof/>
        <w:sz w:val="28"/>
        <w:szCs w:val="28"/>
      </w:rPr>
      <w:t>December 15,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95457" w14:textId="77777777" w:rsidR="00890758" w:rsidRDefault="00890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1150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528A"/>
    <w:rsid w:val="000F6F59"/>
    <w:rsid w:val="001017BC"/>
    <w:rsid w:val="001023F2"/>
    <w:rsid w:val="00106BC9"/>
    <w:rsid w:val="00163D63"/>
    <w:rsid w:val="00174C18"/>
    <w:rsid w:val="00176549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2CFE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1880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61A6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36BA7"/>
    <w:rsid w:val="00840BB7"/>
    <w:rsid w:val="00842EB6"/>
    <w:rsid w:val="00844F17"/>
    <w:rsid w:val="0084532D"/>
    <w:rsid w:val="008609A5"/>
    <w:rsid w:val="00862098"/>
    <w:rsid w:val="00862154"/>
    <w:rsid w:val="00864383"/>
    <w:rsid w:val="00890758"/>
    <w:rsid w:val="008946FF"/>
    <w:rsid w:val="008A4287"/>
    <w:rsid w:val="008B015A"/>
    <w:rsid w:val="008B148B"/>
    <w:rsid w:val="008B1C0F"/>
    <w:rsid w:val="008B31F5"/>
    <w:rsid w:val="008B4BD1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29F8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2560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77ED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88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10</TotalTime>
  <Pages>11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9</cp:revision>
  <dcterms:created xsi:type="dcterms:W3CDTF">2025-07-06T20:23:00Z</dcterms:created>
  <dcterms:modified xsi:type="dcterms:W3CDTF">2025-12-15T18:25:00Z</dcterms:modified>
</cp:coreProperties>
</file>