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7EF8C" w14:textId="77777777" w:rsidR="001D4E12" w:rsidRPr="00C371F0" w:rsidRDefault="001D4E12" w:rsidP="001D4E1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E0DA4C7" w14:textId="77777777" w:rsidR="001D4E12" w:rsidRPr="006C2C15" w:rsidRDefault="001D4E12" w:rsidP="001D4E12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C7734BF" w14:textId="77777777" w:rsidR="001D4E12" w:rsidRPr="00C371F0" w:rsidRDefault="001D4E12" w:rsidP="001D4E1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4"/>
        <w:gridCol w:w="5536"/>
      </w:tblGrid>
      <w:tr w:rsidR="00761F81" w14:paraId="3D526D72" w14:textId="77777777" w:rsidTr="008F2B8B">
        <w:tc>
          <w:tcPr>
            <w:tcW w:w="5395" w:type="dxa"/>
          </w:tcPr>
          <w:p w14:paraId="542F3DAE" w14:textId="77777777" w:rsidR="001D4E12" w:rsidRDefault="001D4E12" w:rsidP="008F2B8B">
            <w:r>
              <w:t>Top</w:t>
            </w:r>
          </w:p>
        </w:tc>
        <w:tc>
          <w:tcPr>
            <w:tcW w:w="5395" w:type="dxa"/>
          </w:tcPr>
          <w:p w14:paraId="335E2230" w14:textId="77777777" w:rsidR="001D4E12" w:rsidRDefault="001D4E12" w:rsidP="008F2B8B">
            <w:r>
              <w:t>Back</w:t>
            </w:r>
          </w:p>
        </w:tc>
      </w:tr>
      <w:tr w:rsidR="00761F81" w14:paraId="1CEBD417" w14:textId="77777777" w:rsidTr="008F2B8B">
        <w:tc>
          <w:tcPr>
            <w:tcW w:w="5395" w:type="dxa"/>
          </w:tcPr>
          <w:p w14:paraId="1E3D785F" w14:textId="3F452AFD" w:rsidR="001D4E12" w:rsidRDefault="00761F81" w:rsidP="008F2B8B">
            <w:r>
              <w:rPr>
                <w:noProof/>
              </w:rPr>
              <w:drawing>
                <wp:inline distT="0" distB="0" distL="0" distR="0" wp14:anchorId="5B8F0AEB" wp14:editId="5A31E960">
                  <wp:extent cx="3070049" cy="3340100"/>
                  <wp:effectExtent l="0" t="0" r="3810" b="0"/>
                  <wp:docPr id="1425102694" name="Picture 1" descr="A white blanket with fringe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102694" name="Picture 1" descr="A white blanket with fringe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948" cy="33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73F92B4" w14:textId="2743C91D" w:rsidR="001D4E12" w:rsidRDefault="00761F81" w:rsidP="008F2B8B">
            <w:r>
              <w:rPr>
                <w:noProof/>
              </w:rPr>
              <w:drawing>
                <wp:inline distT="0" distB="0" distL="0" distR="0" wp14:anchorId="6E873426" wp14:editId="008DC7AD">
                  <wp:extent cx="3374435" cy="3985895"/>
                  <wp:effectExtent l="0" t="0" r="3810" b="1905"/>
                  <wp:docPr id="935061989" name="Picture 2" descr="A piece of fabric with frin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061989" name="Picture 2" descr="A piece of fabric with fring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909" cy="399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441E3" w14:textId="77777777" w:rsidR="001D4E12" w:rsidRDefault="001D4E12" w:rsidP="001D4E12">
      <w:pPr>
        <w:rPr>
          <w:b/>
          <w:bCs/>
          <w:color w:val="000000" w:themeColor="text1"/>
        </w:rPr>
      </w:pPr>
    </w:p>
    <w:p w14:paraId="55D05889" w14:textId="631F26DF" w:rsidR="001D4E12" w:rsidRDefault="00761F81" w:rsidP="001D4E1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30D59DF" wp14:editId="6F829B54">
            <wp:extent cx="6858000" cy="7461250"/>
            <wp:effectExtent l="0" t="0" r="0" b="6350"/>
            <wp:docPr id="1323568482" name="Picture 3" descr="A white blanket with fringe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568482" name="Picture 3" descr="A white blanket with fringe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D231C1B" wp14:editId="4AA32300">
            <wp:extent cx="6858000" cy="8100695"/>
            <wp:effectExtent l="0" t="0" r="0" b="1905"/>
            <wp:docPr id="756646404" name="Picture 4" descr="A piece of fabric with frin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46404" name="Picture 4" descr="A piece of fabric with fring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E12">
        <w:rPr>
          <w:b/>
          <w:bCs/>
          <w:color w:val="000000" w:themeColor="text1"/>
        </w:rPr>
        <w:br w:type="page"/>
      </w:r>
    </w:p>
    <w:p w14:paraId="34E16D04" w14:textId="77777777" w:rsidR="001D4E12" w:rsidRDefault="001D4E12" w:rsidP="001D4E1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1D4E12" w:rsidRPr="00023D07" w14:paraId="52ADF07C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05D9" w14:textId="77777777" w:rsidR="001D4E12" w:rsidRPr="00023D07" w:rsidRDefault="001D4E1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D360B" w14:textId="77777777" w:rsidR="001D4E12" w:rsidRPr="00023D07" w:rsidRDefault="001D4E1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0029" w14:textId="77777777" w:rsidR="001D4E12" w:rsidRPr="00023D07" w:rsidRDefault="001D4E1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1FA0" w14:textId="77777777" w:rsidR="001D4E12" w:rsidRPr="00023D07" w:rsidRDefault="001D4E1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2B33" w14:textId="77777777" w:rsidR="001D4E12" w:rsidRPr="00023D07" w:rsidRDefault="001D4E1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1D4E12" w14:paraId="62F8A9E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5EF9E49" w14:textId="77777777" w:rsidR="001D4E12" w:rsidRDefault="001D4E12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4983D2D" w14:textId="77777777" w:rsidR="001D4E12" w:rsidRDefault="001D4E12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5F6F94FA" w14:textId="77777777" w:rsidR="001D4E12" w:rsidRDefault="001D4E1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6B32C69" w14:textId="77777777" w:rsidR="001D4E12" w:rsidRDefault="001D4E1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2BBA012" w14:textId="77777777" w:rsidR="001D4E12" w:rsidRDefault="001D4E1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D4E12" w14:paraId="4D29528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89AFB2D" w14:textId="77777777" w:rsidR="001D4E12" w:rsidRPr="00023D07" w:rsidRDefault="001D4E12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CA2DBA4" w14:textId="77777777" w:rsidR="001D4E12" w:rsidRDefault="001D4E12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ED10ACE" w14:textId="77777777" w:rsidR="001D4E12" w:rsidRDefault="001D4E12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4984DC9" w14:textId="77777777" w:rsidR="001D4E12" w:rsidRPr="004E673A" w:rsidRDefault="001D4E12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1ED06C4" w14:textId="77777777" w:rsidR="001D4E12" w:rsidRDefault="001D4E12" w:rsidP="008F2B8B">
            <w:pPr>
              <w:rPr>
                <w:color w:val="4472C4" w:themeColor="accent1"/>
              </w:rPr>
            </w:pPr>
          </w:p>
        </w:tc>
      </w:tr>
      <w:tr w:rsidR="001D4E12" w14:paraId="1ADFFF4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54F461A" w14:textId="77777777" w:rsidR="001D4E12" w:rsidRPr="00023D07" w:rsidRDefault="001D4E12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D413D79" w14:textId="77777777" w:rsidR="001D4E12" w:rsidRDefault="001D4E12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E505893" w14:textId="77777777" w:rsidR="001D4E12" w:rsidRPr="00C371F0" w:rsidRDefault="001D4E12" w:rsidP="001D4E1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D4E12" w:rsidRPr="002714A1" w14:paraId="786AE5BC" w14:textId="77777777" w:rsidTr="008F2B8B">
        <w:tc>
          <w:tcPr>
            <w:tcW w:w="2153" w:type="dxa"/>
          </w:tcPr>
          <w:p w14:paraId="0B62D1D4" w14:textId="77777777" w:rsidR="001D4E12" w:rsidRPr="002714A1" w:rsidRDefault="001D4E1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9185DFF" w14:textId="77777777" w:rsidR="001D4E12" w:rsidRPr="002714A1" w:rsidRDefault="001D4E1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6DAF160" w14:textId="77777777" w:rsidR="001D4E12" w:rsidRPr="002714A1" w:rsidRDefault="001D4E1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D4E12" w14:paraId="5006421B" w14:textId="77777777" w:rsidTr="008F2B8B">
        <w:tc>
          <w:tcPr>
            <w:tcW w:w="2153" w:type="dxa"/>
          </w:tcPr>
          <w:p w14:paraId="37FC52C9" w14:textId="77777777" w:rsidR="001D4E12" w:rsidRDefault="001D4E12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600BBAA" w14:textId="77777777" w:rsidR="001D4E12" w:rsidRDefault="001D4E1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52C5002" w14:textId="77777777" w:rsidR="001D4E12" w:rsidRDefault="001D4E1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B22D66F" w14:textId="77777777" w:rsidR="001D4E12" w:rsidRPr="00C371F0" w:rsidRDefault="001D4E12" w:rsidP="001D4E1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D4E12" w:rsidRPr="00AD5CE1" w14:paraId="784134D6" w14:textId="77777777" w:rsidTr="008F2B8B">
        <w:tc>
          <w:tcPr>
            <w:tcW w:w="5395" w:type="dxa"/>
          </w:tcPr>
          <w:p w14:paraId="228924E3" w14:textId="6E519FB1" w:rsidR="001D4E12" w:rsidRPr="00AD5CE1" w:rsidRDefault="001D4E12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450D5">
              <w:rPr>
                <w:color w:val="4472C4" w:themeColor="accent1"/>
              </w:rPr>
              <w:t>Baby Blanket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258D3AA" w14:textId="77777777" w:rsidR="001D4E12" w:rsidRDefault="001D4E12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24BCC0E7" w14:textId="77777777" w:rsidR="001D4E12" w:rsidRPr="00AD5CE1" w:rsidRDefault="001D4E12" w:rsidP="008F2B8B"/>
        </w:tc>
      </w:tr>
      <w:tr w:rsidR="001D4E12" w:rsidRPr="00AD5CE1" w14:paraId="064820D1" w14:textId="77777777" w:rsidTr="008F2B8B">
        <w:tc>
          <w:tcPr>
            <w:tcW w:w="5395" w:type="dxa"/>
          </w:tcPr>
          <w:p w14:paraId="7894DB31" w14:textId="77777777" w:rsidR="001D4E12" w:rsidRPr="00F9058C" w:rsidRDefault="001D4E12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01A9E4C2" w14:textId="2CC63874" w:rsidR="001D4E12" w:rsidRDefault="001D4E12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450D5">
              <w:rPr>
                <w:noProof/>
                <w:color w:val="4472C4" w:themeColor="accent1"/>
              </w:rPr>
              <w:t>25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450D5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6DB9A6FD" w14:textId="77777777" w:rsidR="001D4E12" w:rsidRPr="00AD5CE1" w:rsidRDefault="001D4E12" w:rsidP="008F2B8B"/>
        </w:tc>
      </w:tr>
    </w:tbl>
    <w:p w14:paraId="181F95F8" w14:textId="77777777" w:rsidR="001D4E12" w:rsidRDefault="001D4E12" w:rsidP="001D4E12"/>
    <w:p w14:paraId="0EC90CBC" w14:textId="77777777" w:rsidR="001D4E12" w:rsidRPr="002A5571" w:rsidRDefault="001D4E12" w:rsidP="001D4E1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51FA4044" w14:textId="77777777" w:rsidR="001D4E12" w:rsidRPr="0079201A" w:rsidRDefault="001D4E12" w:rsidP="001D4E12"/>
    <w:p w14:paraId="1876D121" w14:textId="77777777" w:rsidR="00C84D35" w:rsidRPr="001D4E12" w:rsidRDefault="00C84D35" w:rsidP="001D4E12"/>
    <w:sectPr w:rsidR="00C84D35" w:rsidRPr="001D4E12" w:rsidSect="0065255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24E0A" w14:textId="77777777" w:rsidR="005E7831" w:rsidRDefault="005E7831" w:rsidP="00505854">
      <w:r>
        <w:separator/>
      </w:r>
    </w:p>
  </w:endnote>
  <w:endnote w:type="continuationSeparator" w:id="0">
    <w:p w14:paraId="40E3FDD6" w14:textId="77777777" w:rsidR="005E7831" w:rsidRDefault="005E7831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137A9" w14:textId="77777777" w:rsidR="007352DD" w:rsidRDefault="007352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81BEE" w14:textId="77777777" w:rsidR="007352DD" w:rsidRDefault="007352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D8A46" w14:textId="77777777" w:rsidR="005E7831" w:rsidRDefault="005E7831" w:rsidP="00505854">
      <w:r>
        <w:separator/>
      </w:r>
    </w:p>
  </w:footnote>
  <w:footnote w:type="continuationSeparator" w:id="0">
    <w:p w14:paraId="21DF3ED9" w14:textId="77777777" w:rsidR="005E7831" w:rsidRDefault="005E7831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25B45" w14:textId="77777777" w:rsidR="007352DD" w:rsidRDefault="007352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5F3324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7352DD">
      <w:rPr>
        <w:b/>
        <w:bCs/>
        <w:sz w:val="28"/>
        <w:szCs w:val="28"/>
      </w:rPr>
      <w:t>0496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8450D5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2DD28" w14:textId="77777777" w:rsidR="007352DD" w:rsidRDefault="007352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4E12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07EB3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0004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E7831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52DD"/>
    <w:rsid w:val="0073798A"/>
    <w:rsid w:val="00741442"/>
    <w:rsid w:val="007503DF"/>
    <w:rsid w:val="00750889"/>
    <w:rsid w:val="00751F40"/>
    <w:rsid w:val="0076171B"/>
    <w:rsid w:val="00761F81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0D5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8E6FD1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E12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4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2025-09-14T19:41:00Z</dcterms:modified>
</cp:coreProperties>
</file>