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019BE" w14:textId="77777777" w:rsidR="00B965DF" w:rsidRPr="00C371F0" w:rsidRDefault="00B965DF" w:rsidP="00B965D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BD86BD6" w14:textId="77777777" w:rsidR="00B965DF" w:rsidRPr="006C2C15" w:rsidRDefault="00B965DF" w:rsidP="00B965D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8ADB41A" w14:textId="77777777" w:rsidR="00B965DF" w:rsidRPr="00C371F0" w:rsidRDefault="00B965DF" w:rsidP="00B965D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C778C" w14:paraId="6F379BAE" w14:textId="77777777" w:rsidTr="008F2B8B">
        <w:tc>
          <w:tcPr>
            <w:tcW w:w="5395" w:type="dxa"/>
          </w:tcPr>
          <w:p w14:paraId="1AE32E9A" w14:textId="77777777" w:rsidR="00B965DF" w:rsidRDefault="00B965DF" w:rsidP="008F2B8B">
            <w:r>
              <w:t>Top</w:t>
            </w:r>
          </w:p>
        </w:tc>
        <w:tc>
          <w:tcPr>
            <w:tcW w:w="5395" w:type="dxa"/>
          </w:tcPr>
          <w:p w14:paraId="187F85AA" w14:textId="77777777" w:rsidR="00B965DF" w:rsidRDefault="00B965DF" w:rsidP="008F2B8B">
            <w:r>
              <w:t>Back</w:t>
            </w:r>
          </w:p>
        </w:tc>
      </w:tr>
      <w:tr w:rsidR="005C778C" w14:paraId="487F9254" w14:textId="77777777" w:rsidTr="008F2B8B">
        <w:tc>
          <w:tcPr>
            <w:tcW w:w="5395" w:type="dxa"/>
          </w:tcPr>
          <w:p w14:paraId="435C42A5" w14:textId="75B9C9CE" w:rsidR="00B965DF" w:rsidRDefault="005C778C" w:rsidP="008F2B8B">
            <w:r>
              <w:rPr>
                <w:noProof/>
              </w:rPr>
              <w:drawing>
                <wp:inline distT="0" distB="0" distL="0" distR="0" wp14:anchorId="737FD799" wp14:editId="4710DA92">
                  <wp:extent cx="3124200" cy="2737725"/>
                  <wp:effectExtent l="0" t="0" r="0" b="5715"/>
                  <wp:docPr id="597915814" name="Picture 1" descr="A piece of white cloth on graph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915814" name="Picture 1" descr="A piece of white cloth on graph pap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240" cy="276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5758517" w14:textId="718685EC" w:rsidR="00B965DF" w:rsidRDefault="005C778C" w:rsidP="008F2B8B">
            <w:r>
              <w:rPr>
                <w:noProof/>
              </w:rPr>
              <w:drawing>
                <wp:inline distT="0" distB="0" distL="0" distR="0" wp14:anchorId="50CC9D07" wp14:editId="5C586B15">
                  <wp:extent cx="2302019" cy="2737485"/>
                  <wp:effectExtent l="0" t="0" r="0" b="5715"/>
                  <wp:docPr id="1264981569" name="Picture 2" descr="A piece of white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981569" name="Picture 2" descr="A piece of white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97" cy="277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D8B96" w14:textId="77777777" w:rsidR="00B965DF" w:rsidRDefault="00B965DF" w:rsidP="00B965DF">
      <w:pPr>
        <w:rPr>
          <w:b/>
          <w:bCs/>
          <w:color w:val="000000" w:themeColor="text1"/>
        </w:rPr>
      </w:pPr>
    </w:p>
    <w:p w14:paraId="4580E8FC" w14:textId="5CB17574" w:rsidR="00B965DF" w:rsidRDefault="005C778C" w:rsidP="00B965D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89C74B" wp14:editId="4F892B8C">
            <wp:extent cx="6858000" cy="6009640"/>
            <wp:effectExtent l="0" t="0" r="0" b="0"/>
            <wp:docPr id="1160448690" name="Picture 3" descr="A piece of white cloth on graph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48690" name="Picture 3" descr="A piece of white cloth on graph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6CC61D" wp14:editId="399CCD9F">
            <wp:extent cx="6858000" cy="8209915"/>
            <wp:effectExtent l="0" t="0" r="0" b="0"/>
            <wp:docPr id="92300253" name="Picture 4" descr="A piece of fabric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0253" name="Picture 4" descr="A piece of fabric on a piece of pap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F3CCCB" wp14:editId="29ABA9C6">
            <wp:extent cx="6858000" cy="8155305"/>
            <wp:effectExtent l="0" t="0" r="0" b="0"/>
            <wp:docPr id="1180762887" name="Picture 5" descr="A piece of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62887" name="Picture 5" descr="A piece of white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5DF">
        <w:rPr>
          <w:b/>
          <w:bCs/>
          <w:color w:val="000000" w:themeColor="text1"/>
        </w:rPr>
        <w:br w:type="page"/>
      </w:r>
    </w:p>
    <w:p w14:paraId="7D76F02C" w14:textId="77777777" w:rsidR="00B965DF" w:rsidRDefault="00B965DF" w:rsidP="00B965D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965DF" w:rsidRPr="00023D07" w14:paraId="52EAF52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C603" w14:textId="77777777" w:rsidR="00B965DF" w:rsidRPr="00023D07" w:rsidRDefault="00B965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4EDC" w14:textId="77777777" w:rsidR="00B965DF" w:rsidRPr="00023D07" w:rsidRDefault="00B965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2BBC" w14:textId="77777777" w:rsidR="00B965DF" w:rsidRPr="00023D07" w:rsidRDefault="00B965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8EA8" w14:textId="77777777" w:rsidR="00B965DF" w:rsidRPr="00023D07" w:rsidRDefault="00B965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A830" w14:textId="77777777" w:rsidR="00B965DF" w:rsidRPr="00023D07" w:rsidRDefault="00B965D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965DF" w14:paraId="15BEDC1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ACBD075" w14:textId="77777777" w:rsidR="00B965DF" w:rsidRDefault="00B965D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808D293" w14:textId="77777777" w:rsidR="00B965DF" w:rsidRDefault="00B965D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583227A" w14:textId="77777777" w:rsidR="00B965DF" w:rsidRDefault="00B965D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2CE6A54" w14:textId="77777777" w:rsidR="00B965DF" w:rsidRDefault="00B965D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3D1E159" w14:textId="77777777" w:rsidR="00B965DF" w:rsidRDefault="00B965D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965DF" w14:paraId="158CCE5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0E2024" w14:textId="77777777" w:rsidR="00B965DF" w:rsidRPr="00023D07" w:rsidRDefault="00B965D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6F3F159" w14:textId="77777777" w:rsidR="00B965DF" w:rsidRDefault="00B965D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77ECF3C" w14:textId="77777777" w:rsidR="00B965DF" w:rsidRDefault="00B965D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6E0D37E" w14:textId="77777777" w:rsidR="00B965DF" w:rsidRPr="004E673A" w:rsidRDefault="00B965D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A1E4013" w14:textId="77777777" w:rsidR="00B965DF" w:rsidRDefault="00B965DF" w:rsidP="008F2B8B">
            <w:pPr>
              <w:rPr>
                <w:color w:val="4472C4" w:themeColor="accent1"/>
              </w:rPr>
            </w:pPr>
          </w:p>
        </w:tc>
      </w:tr>
      <w:tr w:rsidR="00B965DF" w14:paraId="174C26C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5D4338C" w14:textId="77777777" w:rsidR="00B965DF" w:rsidRPr="00023D07" w:rsidRDefault="00B965D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8CA6331" w14:textId="77777777" w:rsidR="00B965DF" w:rsidRDefault="00B965D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F78107B" w14:textId="77777777" w:rsidR="00B965DF" w:rsidRPr="00C371F0" w:rsidRDefault="00B965DF" w:rsidP="00B965D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965DF" w:rsidRPr="002714A1" w14:paraId="0E317C2D" w14:textId="77777777" w:rsidTr="008F2B8B">
        <w:tc>
          <w:tcPr>
            <w:tcW w:w="2153" w:type="dxa"/>
          </w:tcPr>
          <w:p w14:paraId="1C1D3260" w14:textId="77777777" w:rsidR="00B965DF" w:rsidRPr="002714A1" w:rsidRDefault="00B965D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72251BC" w14:textId="77777777" w:rsidR="00B965DF" w:rsidRPr="002714A1" w:rsidRDefault="00B965D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AA6705C" w14:textId="77777777" w:rsidR="00B965DF" w:rsidRPr="002714A1" w:rsidRDefault="00B965D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965DF" w14:paraId="040494DF" w14:textId="77777777" w:rsidTr="008F2B8B">
        <w:tc>
          <w:tcPr>
            <w:tcW w:w="2153" w:type="dxa"/>
          </w:tcPr>
          <w:p w14:paraId="1B757C67" w14:textId="77777777" w:rsidR="00B965DF" w:rsidRDefault="00B965D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5323BC9" w14:textId="77777777" w:rsidR="00B965DF" w:rsidRDefault="00B965D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32C429E" w14:textId="77777777" w:rsidR="00B965DF" w:rsidRDefault="00B965D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ECFF106" w14:textId="77777777" w:rsidR="00B965DF" w:rsidRPr="00C371F0" w:rsidRDefault="00B965DF" w:rsidP="00B965D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965DF" w:rsidRPr="00AD5CE1" w14:paraId="582FB755" w14:textId="77777777" w:rsidTr="008F2B8B">
        <w:tc>
          <w:tcPr>
            <w:tcW w:w="5395" w:type="dxa"/>
          </w:tcPr>
          <w:p w14:paraId="4A5E4DFE" w14:textId="73BC6239" w:rsidR="00B965DF" w:rsidRPr="00AD5CE1" w:rsidRDefault="00B965D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F7116">
              <w:rPr>
                <w:color w:val="4472C4" w:themeColor="accent1"/>
              </w:rPr>
              <w:t>Baby Blanket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EE2E8CF" w14:textId="77777777" w:rsidR="00B965DF" w:rsidRDefault="00B965D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20A1762" w14:textId="77777777" w:rsidR="00B965DF" w:rsidRPr="00AD5CE1" w:rsidRDefault="00B965DF" w:rsidP="008F2B8B"/>
        </w:tc>
      </w:tr>
      <w:tr w:rsidR="00B965DF" w:rsidRPr="00AD5CE1" w14:paraId="6B2DCE3F" w14:textId="77777777" w:rsidTr="008F2B8B">
        <w:tc>
          <w:tcPr>
            <w:tcW w:w="5395" w:type="dxa"/>
          </w:tcPr>
          <w:p w14:paraId="39992294" w14:textId="77777777" w:rsidR="00B965DF" w:rsidRPr="00F9058C" w:rsidRDefault="00B965D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2D06B6C" w14:textId="42C59168" w:rsidR="00B965DF" w:rsidRDefault="00B965D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F7116">
              <w:rPr>
                <w:noProof/>
                <w:color w:val="4472C4" w:themeColor="accent1"/>
              </w:rPr>
              <w:t>33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F7116">
              <w:rPr>
                <w:noProof/>
                <w:color w:val="4472C4" w:themeColor="accent1"/>
              </w:rPr>
              <w:t>27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0B5D80A" w14:textId="77777777" w:rsidR="00B965DF" w:rsidRPr="00AD5CE1" w:rsidRDefault="00B965DF" w:rsidP="008F2B8B"/>
        </w:tc>
      </w:tr>
    </w:tbl>
    <w:p w14:paraId="574E4630" w14:textId="77777777" w:rsidR="00B965DF" w:rsidRDefault="00B965DF" w:rsidP="00B965DF"/>
    <w:p w14:paraId="70E790A7" w14:textId="77777777" w:rsidR="00B965DF" w:rsidRPr="002A5571" w:rsidRDefault="00B965DF" w:rsidP="00B965D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EA5421D" w14:textId="77777777" w:rsidR="00B965DF" w:rsidRPr="0079201A" w:rsidRDefault="00B965DF" w:rsidP="00B965DF"/>
    <w:p w14:paraId="1876D121" w14:textId="77777777" w:rsidR="00C84D35" w:rsidRPr="00B965DF" w:rsidRDefault="00C84D35" w:rsidP="00B965DF"/>
    <w:sectPr w:rsidR="00C84D35" w:rsidRPr="00B965DF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C46AA" w14:textId="77777777" w:rsidR="005A0225" w:rsidRDefault="005A0225" w:rsidP="00505854">
      <w:r>
        <w:separator/>
      </w:r>
    </w:p>
  </w:endnote>
  <w:endnote w:type="continuationSeparator" w:id="0">
    <w:p w14:paraId="1C415251" w14:textId="77777777" w:rsidR="005A0225" w:rsidRDefault="005A022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79C0B" w14:textId="77777777" w:rsidR="00F639FC" w:rsidRDefault="00F639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85BD4" w14:textId="77777777" w:rsidR="00F639FC" w:rsidRDefault="00F639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B0039" w14:textId="77777777" w:rsidR="005A0225" w:rsidRDefault="005A0225" w:rsidP="00505854">
      <w:r>
        <w:separator/>
      </w:r>
    </w:p>
  </w:footnote>
  <w:footnote w:type="continuationSeparator" w:id="0">
    <w:p w14:paraId="72B7268B" w14:textId="77777777" w:rsidR="005A0225" w:rsidRDefault="005A022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29EF9" w14:textId="77777777" w:rsidR="00F639FC" w:rsidRDefault="00F639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4F6F2C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639FC">
      <w:rPr>
        <w:b/>
        <w:bCs/>
        <w:sz w:val="28"/>
        <w:szCs w:val="28"/>
      </w:rPr>
      <w:t>0495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F711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54966" w14:textId="77777777" w:rsidR="00F639FC" w:rsidRDefault="00F639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0787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225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C778C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3878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5DF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7116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0EB7"/>
    <w:rsid w:val="00F53873"/>
    <w:rsid w:val="00F55A53"/>
    <w:rsid w:val="00F639FC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5D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2025-09-14T19:41:00Z</dcterms:modified>
</cp:coreProperties>
</file>