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4568F3" w14:textId="77777777" w:rsidR="007A4BBF" w:rsidRPr="00C371F0" w:rsidRDefault="007A4BBF" w:rsidP="007A4BBF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1CD813B0" w14:textId="77777777" w:rsidR="007A4BBF" w:rsidRPr="006C2C15" w:rsidRDefault="007A4BBF" w:rsidP="007A4BBF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2877FF83" w14:textId="77777777" w:rsidR="007A4BBF" w:rsidRPr="00C371F0" w:rsidRDefault="007A4BBF" w:rsidP="007A4BBF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4674A" w14:paraId="19CB3D76" w14:textId="77777777" w:rsidTr="008F2B8B">
        <w:tc>
          <w:tcPr>
            <w:tcW w:w="5395" w:type="dxa"/>
          </w:tcPr>
          <w:p w14:paraId="1E91FD63" w14:textId="77777777" w:rsidR="007A4BBF" w:rsidRDefault="007A4BBF" w:rsidP="008F2B8B">
            <w:r>
              <w:t>Top</w:t>
            </w:r>
          </w:p>
        </w:tc>
        <w:tc>
          <w:tcPr>
            <w:tcW w:w="5395" w:type="dxa"/>
          </w:tcPr>
          <w:p w14:paraId="61B28CAA" w14:textId="77777777" w:rsidR="007A4BBF" w:rsidRDefault="007A4BBF" w:rsidP="008F2B8B">
            <w:r>
              <w:t>Back</w:t>
            </w:r>
          </w:p>
        </w:tc>
      </w:tr>
      <w:tr w:rsidR="0024674A" w14:paraId="5D95A719" w14:textId="77777777" w:rsidTr="008F2B8B">
        <w:tc>
          <w:tcPr>
            <w:tcW w:w="5395" w:type="dxa"/>
          </w:tcPr>
          <w:p w14:paraId="25019A55" w14:textId="3AB6DEB9" w:rsidR="007A4BBF" w:rsidRDefault="0024674A" w:rsidP="008F2B8B">
            <w:r>
              <w:rPr>
                <w:noProof/>
              </w:rPr>
              <w:drawing>
                <wp:inline distT="0" distB="0" distL="0" distR="0" wp14:anchorId="148B3C6C" wp14:editId="17C5D3E7">
                  <wp:extent cx="3099300" cy="3086100"/>
                  <wp:effectExtent l="0" t="0" r="0" b="0"/>
                  <wp:docPr id="2066367579" name="Picture 1" descr="A white cloth with lace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6367579" name="Picture 1" descr="A white cloth with lace on it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556" cy="3111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98A66C6" w14:textId="6BAE5253" w:rsidR="007A4BBF" w:rsidRDefault="0024674A" w:rsidP="008F2B8B">
            <w:r>
              <w:rPr>
                <w:noProof/>
              </w:rPr>
              <w:drawing>
                <wp:inline distT="0" distB="0" distL="0" distR="0" wp14:anchorId="19991D6F" wp14:editId="1FB90371">
                  <wp:extent cx="2637477" cy="2984500"/>
                  <wp:effectExtent l="0" t="0" r="4445" b="0"/>
                  <wp:docPr id="1002064775" name="Picture 2" descr="A close up of a cloth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64775" name="Picture 2" descr="A close up of a cloth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513" cy="3001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385CDF" w14:textId="77777777" w:rsidR="007A4BBF" w:rsidRDefault="007A4BBF" w:rsidP="007A4BBF">
      <w:pPr>
        <w:rPr>
          <w:b/>
          <w:bCs/>
          <w:color w:val="000000" w:themeColor="text1"/>
        </w:rPr>
      </w:pPr>
    </w:p>
    <w:p w14:paraId="7A4FBB56" w14:textId="28A3B60F" w:rsidR="007A4BBF" w:rsidRDefault="0024674A" w:rsidP="007A4BBF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8C92DAC" wp14:editId="15ACC2C7">
            <wp:extent cx="6858000" cy="6828790"/>
            <wp:effectExtent l="0" t="0" r="0" b="3810"/>
            <wp:docPr id="800764156" name="Picture 3" descr="A white cloth with lace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764156" name="Picture 3" descr="A white cloth with lace on i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2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E01B54A" wp14:editId="5211F339">
            <wp:extent cx="6858000" cy="8317865"/>
            <wp:effectExtent l="0" t="0" r="0" b="635"/>
            <wp:docPr id="1144540992" name="Picture 4" descr="A white towel with lace tri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540992" name="Picture 4" descr="A white towel with lace trim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1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B7CE17D" wp14:editId="31923BEE">
            <wp:extent cx="6858000" cy="7760335"/>
            <wp:effectExtent l="0" t="0" r="0" b="0"/>
            <wp:docPr id="206290566" name="Picture 5" descr="A close up of a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90566" name="Picture 5" descr="A close up of a cloth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76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6D36579" wp14:editId="343D5FD5">
            <wp:extent cx="9144000" cy="6858000"/>
            <wp:effectExtent l="0" t="0" r="0" b="0"/>
            <wp:docPr id="561458975" name="Picture 6" descr="A person's leg touching a white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458975" name="Picture 6" descr="A person's leg touching a white cloth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B8C26BB" wp14:editId="0F57BEBF">
            <wp:extent cx="5631815" cy="9144000"/>
            <wp:effectExtent l="0" t="0" r="0" b="0"/>
            <wp:docPr id="1374328704" name="Picture 7" descr="A hand holding a fabric with a flower de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328704" name="Picture 7" descr="A hand holding a fabric with a flower design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81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BBF">
        <w:rPr>
          <w:b/>
          <w:bCs/>
          <w:color w:val="000000" w:themeColor="text1"/>
        </w:rPr>
        <w:br w:type="page"/>
      </w:r>
    </w:p>
    <w:p w14:paraId="5FD2DAC3" w14:textId="77777777" w:rsidR="007A4BBF" w:rsidRDefault="007A4BBF" w:rsidP="007A4B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7A4BBF" w:rsidRPr="00023D07" w14:paraId="5D9F8686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F42BB" w14:textId="77777777" w:rsidR="007A4BBF" w:rsidRPr="00023D07" w:rsidRDefault="007A4BB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FDC3F" w14:textId="77777777" w:rsidR="007A4BBF" w:rsidRPr="00023D07" w:rsidRDefault="007A4BB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12E56" w14:textId="77777777" w:rsidR="007A4BBF" w:rsidRPr="00023D07" w:rsidRDefault="007A4BB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B5DBA" w14:textId="77777777" w:rsidR="007A4BBF" w:rsidRPr="00023D07" w:rsidRDefault="007A4BB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78329" w14:textId="77777777" w:rsidR="007A4BBF" w:rsidRPr="00023D07" w:rsidRDefault="007A4BB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7A4BBF" w14:paraId="7B49083F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BF89939" w14:textId="77777777" w:rsidR="007A4BBF" w:rsidRDefault="007A4BBF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1B1AF1AE" w14:textId="77777777" w:rsidR="007A4BBF" w:rsidRDefault="007A4BBF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73B66F1C" w14:textId="77777777" w:rsidR="007A4BBF" w:rsidRDefault="007A4BBF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38D16947" w14:textId="77777777" w:rsidR="007A4BBF" w:rsidRDefault="007A4BBF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54C0960B" w14:textId="77777777" w:rsidR="007A4BBF" w:rsidRDefault="007A4BBF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7A4BBF" w14:paraId="4744DEFB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BCE5A70" w14:textId="77777777" w:rsidR="007A4BBF" w:rsidRPr="00023D07" w:rsidRDefault="007A4BBF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767056C5" w14:textId="77777777" w:rsidR="007A4BBF" w:rsidRDefault="007A4BBF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4EBDCCD6" w14:textId="77777777" w:rsidR="007A4BBF" w:rsidRDefault="007A4BBF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6267FE97" w14:textId="77777777" w:rsidR="007A4BBF" w:rsidRPr="004E673A" w:rsidRDefault="007A4BBF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A9EC052" w14:textId="77777777" w:rsidR="007A4BBF" w:rsidRDefault="007A4BBF" w:rsidP="008F2B8B">
            <w:pPr>
              <w:rPr>
                <w:color w:val="4472C4" w:themeColor="accent1"/>
              </w:rPr>
            </w:pPr>
          </w:p>
        </w:tc>
      </w:tr>
      <w:tr w:rsidR="007A4BBF" w14:paraId="6993092C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82B312E" w14:textId="77777777" w:rsidR="007A4BBF" w:rsidRPr="00023D07" w:rsidRDefault="007A4BBF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6C0A7E0F" w14:textId="77777777" w:rsidR="007A4BBF" w:rsidRDefault="007A4BBF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48D3C343" w14:textId="77777777" w:rsidR="007A4BBF" w:rsidRPr="00C371F0" w:rsidRDefault="007A4BBF" w:rsidP="007A4BBF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7A4BBF" w:rsidRPr="002714A1" w14:paraId="1BE9FD16" w14:textId="77777777" w:rsidTr="008F2B8B">
        <w:tc>
          <w:tcPr>
            <w:tcW w:w="2153" w:type="dxa"/>
          </w:tcPr>
          <w:p w14:paraId="7EF6B8DA" w14:textId="77777777" w:rsidR="007A4BBF" w:rsidRPr="002714A1" w:rsidRDefault="007A4BBF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5A1E8964" w14:textId="77777777" w:rsidR="007A4BBF" w:rsidRPr="002714A1" w:rsidRDefault="007A4BBF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089A774" w14:textId="77777777" w:rsidR="007A4BBF" w:rsidRPr="002714A1" w:rsidRDefault="007A4BBF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7A4BBF" w14:paraId="0E710C79" w14:textId="77777777" w:rsidTr="008F2B8B">
        <w:tc>
          <w:tcPr>
            <w:tcW w:w="2153" w:type="dxa"/>
          </w:tcPr>
          <w:p w14:paraId="7A9EF6B3" w14:textId="77777777" w:rsidR="007A4BBF" w:rsidRDefault="007A4BBF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3F6B3CB2" w14:textId="77777777" w:rsidR="007A4BBF" w:rsidRDefault="007A4BBF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10044252" w14:textId="77777777" w:rsidR="007A4BBF" w:rsidRDefault="007A4BBF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F838C7" w14:textId="77777777" w:rsidR="007A4BBF" w:rsidRPr="00C371F0" w:rsidRDefault="007A4BBF" w:rsidP="007A4B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7A4BBF" w:rsidRPr="00AD5CE1" w14:paraId="0ECAC57C" w14:textId="77777777" w:rsidTr="008F2B8B">
        <w:tc>
          <w:tcPr>
            <w:tcW w:w="5395" w:type="dxa"/>
          </w:tcPr>
          <w:p w14:paraId="4AA6F452" w14:textId="623D5169" w:rsidR="007A4BBF" w:rsidRPr="00AD5CE1" w:rsidRDefault="007A4BBF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73024C">
              <w:rPr>
                <w:color w:val="4472C4" w:themeColor="accent1"/>
              </w:rPr>
              <w:t>Baby Blanket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01F7D951" w14:textId="77777777" w:rsidR="007A4BBF" w:rsidRDefault="007A4BBF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1C589EA4" w14:textId="77777777" w:rsidR="007A4BBF" w:rsidRPr="00AD5CE1" w:rsidRDefault="007A4BBF" w:rsidP="008F2B8B"/>
        </w:tc>
      </w:tr>
      <w:tr w:rsidR="007A4BBF" w:rsidRPr="00AD5CE1" w14:paraId="1D82A9AC" w14:textId="77777777" w:rsidTr="008F2B8B">
        <w:tc>
          <w:tcPr>
            <w:tcW w:w="5395" w:type="dxa"/>
          </w:tcPr>
          <w:p w14:paraId="1406F09B" w14:textId="77777777" w:rsidR="007A4BBF" w:rsidRPr="00F9058C" w:rsidRDefault="007A4BBF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69491384" w14:textId="5F3C4740" w:rsidR="007A4BBF" w:rsidRDefault="007A4BBF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73024C">
              <w:rPr>
                <w:noProof/>
                <w:color w:val="4472C4" w:themeColor="accent1"/>
              </w:rPr>
              <w:t>28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73024C">
              <w:rPr>
                <w:noProof/>
                <w:color w:val="4472C4" w:themeColor="accent1"/>
              </w:rPr>
              <w:t>28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337EAB69" w14:textId="77777777" w:rsidR="007A4BBF" w:rsidRPr="00AD5CE1" w:rsidRDefault="007A4BBF" w:rsidP="008F2B8B"/>
        </w:tc>
      </w:tr>
    </w:tbl>
    <w:p w14:paraId="38B3ECBF" w14:textId="77777777" w:rsidR="007A4BBF" w:rsidRDefault="007A4BBF" w:rsidP="007A4BBF"/>
    <w:p w14:paraId="698E3D3E" w14:textId="77777777" w:rsidR="007A4BBF" w:rsidRPr="002A5571" w:rsidRDefault="007A4BBF" w:rsidP="007A4BBF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10D055E8" w14:textId="77777777" w:rsidR="007A4BBF" w:rsidRPr="0079201A" w:rsidRDefault="007A4BBF" w:rsidP="007A4BBF"/>
    <w:p w14:paraId="1876D121" w14:textId="77777777" w:rsidR="00C84D35" w:rsidRPr="007A4BBF" w:rsidRDefault="00C84D35" w:rsidP="007A4BBF"/>
    <w:sectPr w:rsidR="00C84D35" w:rsidRPr="007A4BBF" w:rsidSect="0065255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FBE419" w14:textId="77777777" w:rsidR="007E6449" w:rsidRDefault="007E6449" w:rsidP="00505854">
      <w:r>
        <w:separator/>
      </w:r>
    </w:p>
  </w:endnote>
  <w:endnote w:type="continuationSeparator" w:id="0">
    <w:p w14:paraId="36EDC471" w14:textId="77777777" w:rsidR="007E6449" w:rsidRDefault="007E6449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2B75B" w14:textId="77777777" w:rsidR="00832D6E" w:rsidRDefault="00832D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FC317" w14:textId="77777777" w:rsidR="00832D6E" w:rsidRDefault="00832D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0935EE" w14:textId="77777777" w:rsidR="007E6449" w:rsidRDefault="007E6449" w:rsidP="00505854">
      <w:r>
        <w:separator/>
      </w:r>
    </w:p>
  </w:footnote>
  <w:footnote w:type="continuationSeparator" w:id="0">
    <w:p w14:paraId="5192BBD9" w14:textId="77777777" w:rsidR="007E6449" w:rsidRDefault="007E6449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001EB9" w14:textId="77777777" w:rsidR="00832D6E" w:rsidRDefault="00832D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540D4B6A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832D6E">
      <w:rPr>
        <w:b/>
        <w:bCs/>
        <w:sz w:val="28"/>
        <w:szCs w:val="28"/>
      </w:rPr>
      <w:t>0494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186516">
      <w:rPr>
        <w:noProof/>
        <w:sz w:val="28"/>
        <w:szCs w:val="28"/>
      </w:rPr>
      <w:t>December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B3043A" w14:textId="77777777" w:rsidR="00832D6E" w:rsidRDefault="00832D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2DF8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6516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4674A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83027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024C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7002A"/>
    <w:rsid w:val="007813EC"/>
    <w:rsid w:val="0079046A"/>
    <w:rsid w:val="007A4BBF"/>
    <w:rsid w:val="007B28B4"/>
    <w:rsid w:val="007B5145"/>
    <w:rsid w:val="007E257B"/>
    <w:rsid w:val="007E4747"/>
    <w:rsid w:val="007E6449"/>
    <w:rsid w:val="00811A9E"/>
    <w:rsid w:val="00815A4F"/>
    <w:rsid w:val="00815D6B"/>
    <w:rsid w:val="00822DC2"/>
    <w:rsid w:val="008277B0"/>
    <w:rsid w:val="00832D6E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022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1E4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53FBB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4BBF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7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2025-12-14T19:21:00Z</cp:lastPrinted>
  <dcterms:created xsi:type="dcterms:W3CDTF">2025-12-14T19:21:00Z</dcterms:created>
  <dcterms:modified xsi:type="dcterms:W3CDTF">2025-12-14T19:21:00Z</dcterms:modified>
</cp:coreProperties>
</file>