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322E" w14:textId="77777777" w:rsidR="00AD4D42" w:rsidRPr="00C371F0" w:rsidRDefault="00AD4D42" w:rsidP="00AD4D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E28B96B" w14:textId="77777777" w:rsidR="00AD4D42" w:rsidRPr="006C2C15" w:rsidRDefault="00AD4D42" w:rsidP="00AD4D4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B5E2C3D" w14:textId="77777777" w:rsidR="00AD4D42" w:rsidRPr="00C371F0" w:rsidRDefault="00AD4D42" w:rsidP="00AD4D4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5765C" w14:paraId="1AAD9605" w14:textId="77777777" w:rsidTr="008F2B8B">
        <w:tc>
          <w:tcPr>
            <w:tcW w:w="5395" w:type="dxa"/>
          </w:tcPr>
          <w:p w14:paraId="66D4265B" w14:textId="77777777" w:rsidR="00AD4D42" w:rsidRDefault="00AD4D42" w:rsidP="008F2B8B">
            <w:r>
              <w:t>Top</w:t>
            </w:r>
          </w:p>
        </w:tc>
        <w:tc>
          <w:tcPr>
            <w:tcW w:w="5395" w:type="dxa"/>
          </w:tcPr>
          <w:p w14:paraId="73D0572F" w14:textId="77777777" w:rsidR="00AD4D42" w:rsidRDefault="00AD4D42" w:rsidP="008F2B8B">
            <w:r>
              <w:t>Back</w:t>
            </w:r>
          </w:p>
        </w:tc>
      </w:tr>
      <w:tr w:rsidR="0035765C" w14:paraId="1A4DF6FD" w14:textId="77777777" w:rsidTr="008F2B8B">
        <w:tc>
          <w:tcPr>
            <w:tcW w:w="5395" w:type="dxa"/>
          </w:tcPr>
          <w:p w14:paraId="1060FF88" w14:textId="70BB6DA6" w:rsidR="00AD4D42" w:rsidRDefault="0035765C" w:rsidP="008F2B8B">
            <w:r>
              <w:rPr>
                <w:noProof/>
              </w:rPr>
              <w:drawing>
                <wp:inline distT="0" distB="0" distL="0" distR="0" wp14:anchorId="616A7143" wp14:editId="0038538E">
                  <wp:extent cx="3187700" cy="3640471"/>
                  <wp:effectExtent l="0" t="0" r="0" b="4445"/>
                  <wp:docPr id="2100679304" name="Picture 1" descr="A white towel with fring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679304" name="Picture 1" descr="A white towel with fring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992" cy="365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437C358" w14:textId="0EC35E6D" w:rsidR="00AD4D42" w:rsidRDefault="0035765C" w:rsidP="008F2B8B">
            <w:r>
              <w:rPr>
                <w:noProof/>
              </w:rPr>
              <w:drawing>
                <wp:inline distT="0" distB="0" distL="0" distR="0" wp14:anchorId="780A24CE" wp14:editId="1BC8C4F3">
                  <wp:extent cx="3633948" cy="2725461"/>
                  <wp:effectExtent l="0" t="3175" r="0" b="0"/>
                  <wp:docPr id="91222069" name="Picture 2" descr="A white blanket with a thread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22069" name="Picture 2" descr="A white blanket with a thread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4301" cy="275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910AB" w14:textId="77777777" w:rsidR="00AD4D42" w:rsidRDefault="00AD4D42" w:rsidP="00AD4D42">
      <w:pPr>
        <w:rPr>
          <w:b/>
          <w:bCs/>
          <w:color w:val="000000" w:themeColor="text1"/>
        </w:rPr>
      </w:pPr>
    </w:p>
    <w:p w14:paraId="42D131E9" w14:textId="724654D4" w:rsidR="00AD4D42" w:rsidRDefault="0035765C" w:rsidP="00AD4D4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A039B32" wp14:editId="73298B0F">
            <wp:extent cx="6858000" cy="7832090"/>
            <wp:effectExtent l="0" t="0" r="0" b="3810"/>
            <wp:docPr id="1072561708" name="Picture 3" descr="A white towel with fring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61708" name="Picture 3" descr="A white towel with fringe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5F801C" wp14:editId="592B74B8">
            <wp:extent cx="9144000" cy="6858000"/>
            <wp:effectExtent l="0" t="0" r="0" b="0"/>
            <wp:docPr id="2026115470" name="Picture 4" descr="A white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15470" name="Picture 4" descr="A white fabric with a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011B8B" wp14:editId="1D517613">
            <wp:extent cx="9144000" cy="6858000"/>
            <wp:effectExtent l="0" t="0" r="0" b="0"/>
            <wp:docPr id="65644457" name="Picture 5" descr="A white blanket with pink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4457" name="Picture 5" descr="A white blanket with pink flow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3136B7" wp14:editId="44DAEA0B">
            <wp:extent cx="9144000" cy="6858000"/>
            <wp:effectExtent l="0" t="0" r="0" b="0"/>
            <wp:docPr id="140892905" name="Picture 6" descr="A white blanket with a threa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2905" name="Picture 6" descr="A white blanket with a thread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D42">
        <w:rPr>
          <w:b/>
          <w:bCs/>
          <w:color w:val="000000" w:themeColor="text1"/>
        </w:rPr>
        <w:br w:type="page"/>
      </w:r>
    </w:p>
    <w:p w14:paraId="6E747D8D" w14:textId="77777777" w:rsidR="00AD4D42" w:rsidRDefault="00AD4D42" w:rsidP="00AD4D4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D4D42" w:rsidRPr="00023D07" w14:paraId="2EFE207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7620" w14:textId="77777777" w:rsidR="00AD4D42" w:rsidRPr="00023D07" w:rsidRDefault="00AD4D4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4C52" w14:textId="77777777" w:rsidR="00AD4D42" w:rsidRPr="00023D07" w:rsidRDefault="00AD4D4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9D16" w14:textId="77777777" w:rsidR="00AD4D42" w:rsidRPr="00023D07" w:rsidRDefault="00AD4D4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30C7" w14:textId="77777777" w:rsidR="00AD4D42" w:rsidRPr="00023D07" w:rsidRDefault="00AD4D4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3B27" w14:textId="77777777" w:rsidR="00AD4D42" w:rsidRPr="00023D07" w:rsidRDefault="00AD4D4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D4D42" w14:paraId="20160ED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30FC4D" w14:textId="77777777" w:rsidR="00AD4D42" w:rsidRDefault="00AD4D4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04C0C37" w14:textId="77777777" w:rsidR="00AD4D42" w:rsidRDefault="00AD4D4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07D3F39" w14:textId="77777777" w:rsidR="00AD4D42" w:rsidRDefault="00AD4D4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FEF2BBF" w14:textId="77777777" w:rsidR="00AD4D42" w:rsidRDefault="00AD4D4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6E35E2" w14:textId="77777777" w:rsidR="00AD4D42" w:rsidRDefault="00AD4D4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D4D42" w14:paraId="23C901A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43618A" w14:textId="77777777" w:rsidR="00AD4D42" w:rsidRPr="00023D07" w:rsidRDefault="00AD4D4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901970A" w14:textId="77777777" w:rsidR="00AD4D42" w:rsidRDefault="00AD4D4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D0C4568" w14:textId="77777777" w:rsidR="00AD4D42" w:rsidRDefault="00AD4D4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ACF7A79" w14:textId="77777777" w:rsidR="00AD4D42" w:rsidRPr="004E673A" w:rsidRDefault="00AD4D4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49A700A" w14:textId="77777777" w:rsidR="00AD4D42" w:rsidRDefault="00AD4D42" w:rsidP="008F2B8B">
            <w:pPr>
              <w:rPr>
                <w:color w:val="4472C4" w:themeColor="accent1"/>
              </w:rPr>
            </w:pPr>
          </w:p>
        </w:tc>
      </w:tr>
      <w:tr w:rsidR="00AD4D42" w14:paraId="3C3B5DF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524613" w14:textId="77777777" w:rsidR="00AD4D42" w:rsidRPr="00023D07" w:rsidRDefault="00AD4D4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C574D3F" w14:textId="77777777" w:rsidR="00AD4D42" w:rsidRDefault="00AD4D4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C901B0D" w14:textId="77777777" w:rsidR="00AD4D42" w:rsidRPr="00C371F0" w:rsidRDefault="00AD4D42" w:rsidP="00AD4D4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D4D42" w:rsidRPr="002714A1" w14:paraId="6AD290D2" w14:textId="77777777" w:rsidTr="008F2B8B">
        <w:tc>
          <w:tcPr>
            <w:tcW w:w="2153" w:type="dxa"/>
          </w:tcPr>
          <w:p w14:paraId="4F6AB184" w14:textId="77777777" w:rsidR="00AD4D42" w:rsidRPr="002714A1" w:rsidRDefault="00AD4D4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B28EF17" w14:textId="77777777" w:rsidR="00AD4D42" w:rsidRPr="002714A1" w:rsidRDefault="00AD4D4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C6932E6" w14:textId="77777777" w:rsidR="00AD4D42" w:rsidRPr="002714A1" w:rsidRDefault="00AD4D4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D4D42" w14:paraId="763404C7" w14:textId="77777777" w:rsidTr="008F2B8B">
        <w:tc>
          <w:tcPr>
            <w:tcW w:w="2153" w:type="dxa"/>
          </w:tcPr>
          <w:p w14:paraId="2B0ABE74" w14:textId="77777777" w:rsidR="00AD4D42" w:rsidRDefault="00AD4D4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6392CD9" w14:textId="77777777" w:rsidR="00AD4D42" w:rsidRDefault="00AD4D4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A7A7053" w14:textId="77777777" w:rsidR="00AD4D42" w:rsidRDefault="00AD4D4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4A84453" w14:textId="77777777" w:rsidR="00AD4D42" w:rsidRPr="00C371F0" w:rsidRDefault="00AD4D42" w:rsidP="00AD4D4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D4D42" w:rsidRPr="00AD5CE1" w14:paraId="193A8FAF" w14:textId="77777777" w:rsidTr="008F2B8B">
        <w:tc>
          <w:tcPr>
            <w:tcW w:w="5395" w:type="dxa"/>
          </w:tcPr>
          <w:p w14:paraId="0651EB90" w14:textId="1875184D" w:rsidR="00AD4D42" w:rsidRPr="00AD5CE1" w:rsidRDefault="00AD4D4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24D32">
              <w:rPr>
                <w:color w:val="4472C4" w:themeColor="accent1"/>
              </w:rPr>
              <w:t>Baby Blanket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FC6AAC3" w14:textId="77777777" w:rsidR="00AD4D42" w:rsidRDefault="00AD4D4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391BE33" w14:textId="77777777" w:rsidR="00AD4D42" w:rsidRPr="00AD5CE1" w:rsidRDefault="00AD4D42" w:rsidP="008F2B8B"/>
        </w:tc>
      </w:tr>
      <w:tr w:rsidR="00AD4D42" w:rsidRPr="00AD5CE1" w14:paraId="37FB3A3C" w14:textId="77777777" w:rsidTr="008F2B8B">
        <w:tc>
          <w:tcPr>
            <w:tcW w:w="5395" w:type="dxa"/>
          </w:tcPr>
          <w:p w14:paraId="76A6E84A" w14:textId="77777777" w:rsidR="00AD4D42" w:rsidRPr="00F9058C" w:rsidRDefault="00AD4D4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C2A562A" w14:textId="16CD9E9E" w:rsidR="00AD4D42" w:rsidRDefault="00AD4D4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24D32">
              <w:rPr>
                <w:noProof/>
                <w:color w:val="4472C4" w:themeColor="accent1"/>
              </w:rPr>
              <w:t>34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24D32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F38900D" w14:textId="77777777" w:rsidR="00AD4D42" w:rsidRPr="00AD5CE1" w:rsidRDefault="00AD4D42" w:rsidP="008F2B8B"/>
        </w:tc>
      </w:tr>
    </w:tbl>
    <w:p w14:paraId="3BF5DED9" w14:textId="77777777" w:rsidR="00AD4D42" w:rsidRDefault="00AD4D42" w:rsidP="00AD4D42"/>
    <w:p w14:paraId="6272F682" w14:textId="77777777" w:rsidR="00AD4D42" w:rsidRPr="002A5571" w:rsidRDefault="00AD4D42" w:rsidP="00AD4D4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F67C499" w14:textId="77777777" w:rsidR="00AD4D42" w:rsidRPr="0079201A" w:rsidRDefault="00AD4D42" w:rsidP="00AD4D42"/>
    <w:p w14:paraId="1876D121" w14:textId="77777777" w:rsidR="00C84D35" w:rsidRPr="00AD4D42" w:rsidRDefault="00C84D35" w:rsidP="00AD4D42"/>
    <w:sectPr w:rsidR="00C84D35" w:rsidRPr="00AD4D42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C187F" w14:textId="77777777" w:rsidR="005A0298" w:rsidRDefault="005A0298" w:rsidP="00505854">
      <w:r>
        <w:separator/>
      </w:r>
    </w:p>
  </w:endnote>
  <w:endnote w:type="continuationSeparator" w:id="0">
    <w:p w14:paraId="3C4194F5" w14:textId="77777777" w:rsidR="005A0298" w:rsidRDefault="005A029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AD04D" w14:textId="77777777" w:rsidR="005A0298" w:rsidRDefault="005A0298" w:rsidP="00505854">
      <w:r>
        <w:separator/>
      </w:r>
    </w:p>
  </w:footnote>
  <w:footnote w:type="continuationSeparator" w:id="0">
    <w:p w14:paraId="5F2EB139" w14:textId="77777777" w:rsidR="005A0298" w:rsidRDefault="005A029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D26C6A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E7207">
      <w:rPr>
        <w:b/>
        <w:bCs/>
        <w:sz w:val="28"/>
        <w:szCs w:val="28"/>
      </w:rPr>
      <w:t>0493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24D3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24D32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765C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298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207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4D42"/>
    <w:rsid w:val="00AD5CE1"/>
    <w:rsid w:val="00AF0572"/>
    <w:rsid w:val="00AF3FD0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D7D88"/>
    <w:rsid w:val="00CF0109"/>
    <w:rsid w:val="00CF6D8A"/>
    <w:rsid w:val="00D016FC"/>
    <w:rsid w:val="00D07662"/>
    <w:rsid w:val="00D11985"/>
    <w:rsid w:val="00D3501B"/>
    <w:rsid w:val="00D36FB5"/>
    <w:rsid w:val="00D42E23"/>
    <w:rsid w:val="00D4750D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D4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2025-09-14T19:42:00Z</dcterms:modified>
</cp:coreProperties>
</file>