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66AC3" w14:textId="77777777" w:rsidR="00C853DD" w:rsidRPr="00C371F0" w:rsidRDefault="00C853DD" w:rsidP="00C853DD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28A7BE2" w14:textId="77777777" w:rsidR="00C853DD" w:rsidRPr="006C2C15" w:rsidRDefault="00C853DD" w:rsidP="00C853DD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5BF33B2" w14:textId="77777777" w:rsidR="00C853DD" w:rsidRPr="00C371F0" w:rsidRDefault="00C853DD" w:rsidP="00C853D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5576"/>
      </w:tblGrid>
      <w:tr w:rsidR="00FE48E5" w14:paraId="3BD94193" w14:textId="77777777" w:rsidTr="008F2B8B">
        <w:tc>
          <w:tcPr>
            <w:tcW w:w="5395" w:type="dxa"/>
          </w:tcPr>
          <w:p w14:paraId="632EE12E" w14:textId="77777777" w:rsidR="00C853DD" w:rsidRDefault="00C853DD" w:rsidP="008F2B8B">
            <w:r>
              <w:t>Top</w:t>
            </w:r>
          </w:p>
        </w:tc>
        <w:tc>
          <w:tcPr>
            <w:tcW w:w="5395" w:type="dxa"/>
          </w:tcPr>
          <w:p w14:paraId="18818508" w14:textId="77777777" w:rsidR="00C853DD" w:rsidRDefault="00C853DD" w:rsidP="008F2B8B">
            <w:r>
              <w:t>Back</w:t>
            </w:r>
          </w:p>
        </w:tc>
      </w:tr>
      <w:tr w:rsidR="00FE48E5" w14:paraId="33007C17" w14:textId="77777777" w:rsidTr="008F2B8B">
        <w:tc>
          <w:tcPr>
            <w:tcW w:w="5395" w:type="dxa"/>
          </w:tcPr>
          <w:p w14:paraId="18B56AB0" w14:textId="4DF1D02D" w:rsidR="00C853DD" w:rsidRDefault="00FE48E5" w:rsidP="008F2B8B">
            <w:r>
              <w:rPr>
                <w:noProof/>
              </w:rPr>
              <w:drawing>
                <wp:inline distT="0" distB="0" distL="0" distR="0" wp14:anchorId="50CC1F32" wp14:editId="5D3A9779">
                  <wp:extent cx="2133600" cy="6224442"/>
                  <wp:effectExtent l="0" t="0" r="0" b="0"/>
                  <wp:docPr id="2129340465" name="Picture 1" descr="A white cloth with a string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40465" name="Picture 1" descr="A white cloth with a string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896" cy="631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2CAA3F4" w14:textId="123DC5D3" w:rsidR="00C853DD" w:rsidRDefault="00FE48E5" w:rsidP="008F2B8B">
            <w:r>
              <w:rPr>
                <w:noProof/>
              </w:rPr>
              <w:drawing>
                <wp:inline distT="0" distB="0" distL="0" distR="0" wp14:anchorId="66DAE693" wp14:editId="6796727B">
                  <wp:extent cx="3402694" cy="4559300"/>
                  <wp:effectExtent l="0" t="0" r="1270" b="0"/>
                  <wp:docPr id="1429149570" name="Picture 2" descr="A hand holding a white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49570" name="Picture 2" descr="A hand holding a white cloth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263" cy="460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55DE4" w14:textId="77777777" w:rsidR="00C853DD" w:rsidRDefault="00C853DD" w:rsidP="00C853DD">
      <w:pPr>
        <w:rPr>
          <w:b/>
          <w:bCs/>
          <w:color w:val="000000" w:themeColor="text1"/>
        </w:rPr>
      </w:pPr>
    </w:p>
    <w:p w14:paraId="470FD503" w14:textId="1A75C1B7" w:rsidR="00C853DD" w:rsidRDefault="00FE48E5" w:rsidP="00C853D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20958C" wp14:editId="00A8D23F">
            <wp:extent cx="3134360" cy="9144000"/>
            <wp:effectExtent l="0" t="0" r="2540" b="0"/>
            <wp:docPr id="355835319" name="Picture 3" descr="A white cloth with a string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35319" name="Picture 3" descr="A white cloth with a string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61BC6E" wp14:editId="221AFEAC">
            <wp:extent cx="6569710" cy="9144000"/>
            <wp:effectExtent l="0" t="0" r="0" b="0"/>
            <wp:docPr id="44306694" name="Picture 4" descr="A white baby bonnet on a white squar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6694" name="Picture 4" descr="A white baby bonnet on a white squar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A3DEA1" wp14:editId="0D7D7C6C">
            <wp:extent cx="6824345" cy="9144000"/>
            <wp:effectExtent l="0" t="0" r="0" b="0"/>
            <wp:docPr id="64436228" name="Picture 5" descr="A hand holding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6228" name="Picture 5" descr="A hand holding a white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2954D5E" wp14:editId="5CFA683B">
            <wp:extent cx="4728845" cy="9144000"/>
            <wp:effectExtent l="0" t="0" r="0" b="0"/>
            <wp:docPr id="1819173014" name="Picture 6" descr="A white cloth on a white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73014" name="Picture 6" descr="A white cloth on a white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3DD">
        <w:rPr>
          <w:b/>
          <w:bCs/>
          <w:color w:val="000000" w:themeColor="text1"/>
        </w:rPr>
        <w:br w:type="page"/>
      </w:r>
    </w:p>
    <w:p w14:paraId="456B9E1E" w14:textId="77777777" w:rsidR="00C853DD" w:rsidRDefault="00C853DD" w:rsidP="00C853D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853DD" w:rsidRPr="00023D07" w14:paraId="033403E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D06C" w14:textId="77777777" w:rsidR="00C853DD" w:rsidRPr="00023D07" w:rsidRDefault="00C853D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8BCF" w14:textId="77777777" w:rsidR="00C853DD" w:rsidRPr="00023D07" w:rsidRDefault="00C853D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7678" w14:textId="77777777" w:rsidR="00C853DD" w:rsidRPr="00023D07" w:rsidRDefault="00C853D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8D25" w14:textId="77777777" w:rsidR="00C853DD" w:rsidRPr="00023D07" w:rsidRDefault="00C853D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9D15" w14:textId="77777777" w:rsidR="00C853DD" w:rsidRPr="00023D07" w:rsidRDefault="00C853D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853DD" w14:paraId="6667709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865D27" w14:textId="77777777" w:rsidR="00C853DD" w:rsidRDefault="00C853DD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6B08FC4" w14:textId="77777777" w:rsidR="00C853DD" w:rsidRDefault="00C853DD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E882080" w14:textId="77777777" w:rsidR="00C853DD" w:rsidRDefault="00C853D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753C796" w14:textId="77777777" w:rsidR="00C853DD" w:rsidRDefault="00C853D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41C8D59" w14:textId="77777777" w:rsidR="00C853DD" w:rsidRDefault="00C853D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853DD" w14:paraId="7E425CD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5721DB" w14:textId="77777777" w:rsidR="00C853DD" w:rsidRPr="00023D07" w:rsidRDefault="00C853DD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EBA8F9A" w14:textId="77777777" w:rsidR="00C853DD" w:rsidRDefault="00C853DD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623AD89" w14:textId="77777777" w:rsidR="00C853DD" w:rsidRDefault="00C853DD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1C52927" w14:textId="77777777" w:rsidR="00C853DD" w:rsidRPr="004E673A" w:rsidRDefault="00C853DD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3C8827A" w14:textId="77777777" w:rsidR="00C853DD" w:rsidRDefault="00C853DD" w:rsidP="008F2B8B">
            <w:pPr>
              <w:rPr>
                <w:color w:val="4472C4" w:themeColor="accent1"/>
              </w:rPr>
            </w:pPr>
          </w:p>
        </w:tc>
      </w:tr>
      <w:tr w:rsidR="00C853DD" w14:paraId="24F5C21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F04167" w14:textId="77777777" w:rsidR="00C853DD" w:rsidRPr="00023D07" w:rsidRDefault="00C853DD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609E727" w14:textId="77777777" w:rsidR="00C853DD" w:rsidRDefault="00C853DD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3240763" w14:textId="77777777" w:rsidR="00C853DD" w:rsidRPr="00C371F0" w:rsidRDefault="00C853DD" w:rsidP="00C853D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853DD" w:rsidRPr="002714A1" w14:paraId="2E959ED8" w14:textId="77777777" w:rsidTr="008F2B8B">
        <w:tc>
          <w:tcPr>
            <w:tcW w:w="2153" w:type="dxa"/>
          </w:tcPr>
          <w:p w14:paraId="183C0D53" w14:textId="77777777" w:rsidR="00C853DD" w:rsidRPr="002714A1" w:rsidRDefault="00C853D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2D7F103" w14:textId="77777777" w:rsidR="00C853DD" w:rsidRPr="002714A1" w:rsidRDefault="00C853D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145D1FD" w14:textId="77777777" w:rsidR="00C853DD" w:rsidRPr="002714A1" w:rsidRDefault="00C853D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853DD" w14:paraId="2A7DCA42" w14:textId="77777777" w:rsidTr="008F2B8B">
        <w:tc>
          <w:tcPr>
            <w:tcW w:w="2153" w:type="dxa"/>
          </w:tcPr>
          <w:p w14:paraId="3CFB8655" w14:textId="77777777" w:rsidR="00C853DD" w:rsidRDefault="00C853DD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85D37C2" w14:textId="77777777" w:rsidR="00C853DD" w:rsidRDefault="00C853D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B30CEE3" w14:textId="77777777" w:rsidR="00C853DD" w:rsidRDefault="00C853D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6C5201E" w14:textId="77777777" w:rsidR="00C853DD" w:rsidRPr="00C371F0" w:rsidRDefault="00C853DD" w:rsidP="00C853D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853DD" w:rsidRPr="00AD5CE1" w14:paraId="3C33BCCE" w14:textId="77777777" w:rsidTr="008F2B8B">
        <w:tc>
          <w:tcPr>
            <w:tcW w:w="5395" w:type="dxa"/>
          </w:tcPr>
          <w:p w14:paraId="436DE615" w14:textId="3E28506F" w:rsidR="00C853DD" w:rsidRPr="00AD5CE1" w:rsidRDefault="00C853DD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A0134">
              <w:rPr>
                <w:color w:val="4472C4" w:themeColor="accent1"/>
              </w:rPr>
              <w:t>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A207C88" w14:textId="1BA327CD" w:rsidR="00C853DD" w:rsidRDefault="00C853DD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7A0134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7B56637D" w14:textId="77777777" w:rsidR="00C853DD" w:rsidRPr="00AD5CE1" w:rsidRDefault="00C853DD" w:rsidP="008F2B8B"/>
        </w:tc>
      </w:tr>
      <w:tr w:rsidR="00C853DD" w:rsidRPr="00AD5CE1" w14:paraId="76450642" w14:textId="77777777" w:rsidTr="008F2B8B">
        <w:tc>
          <w:tcPr>
            <w:tcW w:w="5395" w:type="dxa"/>
          </w:tcPr>
          <w:p w14:paraId="27DEF132" w14:textId="77777777" w:rsidR="00C853DD" w:rsidRPr="00F9058C" w:rsidRDefault="00C853DD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ED7D425" w14:textId="71465D6E" w:rsidR="00C853DD" w:rsidRDefault="00C853DD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A0134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A0134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8F26623" w14:textId="77777777" w:rsidR="00C853DD" w:rsidRPr="00AD5CE1" w:rsidRDefault="00C853DD" w:rsidP="008F2B8B"/>
        </w:tc>
      </w:tr>
    </w:tbl>
    <w:p w14:paraId="510DFEFF" w14:textId="77777777" w:rsidR="00C853DD" w:rsidRDefault="00C853DD" w:rsidP="00C853DD"/>
    <w:p w14:paraId="20FC6191" w14:textId="77777777" w:rsidR="00C853DD" w:rsidRPr="002A5571" w:rsidRDefault="00C853DD" w:rsidP="00C853D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D37C4DB" w14:textId="77777777" w:rsidR="00C853DD" w:rsidRPr="0079201A" w:rsidRDefault="00C853DD" w:rsidP="00C853DD"/>
    <w:p w14:paraId="1876D121" w14:textId="77777777" w:rsidR="00C84D35" w:rsidRPr="00C853DD" w:rsidRDefault="00C84D35" w:rsidP="00C853DD"/>
    <w:sectPr w:rsidR="00C84D35" w:rsidRPr="00C853DD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C2A1E" w14:textId="77777777" w:rsidR="00E66FAB" w:rsidRDefault="00E66FAB" w:rsidP="00505854">
      <w:r>
        <w:separator/>
      </w:r>
    </w:p>
  </w:endnote>
  <w:endnote w:type="continuationSeparator" w:id="0">
    <w:p w14:paraId="391C46F6" w14:textId="77777777" w:rsidR="00E66FAB" w:rsidRDefault="00E66FA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E1DB1" w14:textId="77777777" w:rsidR="00E66FAB" w:rsidRDefault="00E66FAB" w:rsidP="00505854">
      <w:r>
        <w:separator/>
      </w:r>
    </w:p>
  </w:footnote>
  <w:footnote w:type="continuationSeparator" w:id="0">
    <w:p w14:paraId="50D95B3B" w14:textId="77777777" w:rsidR="00E66FAB" w:rsidRDefault="00E66FA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E55080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F18C5">
      <w:rPr>
        <w:b/>
        <w:bCs/>
        <w:sz w:val="28"/>
        <w:szCs w:val="28"/>
      </w:rPr>
      <w:t>0492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A013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3C9A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6660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0134"/>
    <w:rsid w:val="007B28B4"/>
    <w:rsid w:val="007B5145"/>
    <w:rsid w:val="007E257B"/>
    <w:rsid w:val="007E4747"/>
    <w:rsid w:val="0080652A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853DD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6FAB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8C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48E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3D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2025-09-14T19:43:00Z</dcterms:modified>
</cp:coreProperties>
</file>