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B4DFD" w14:textId="77777777" w:rsidR="003A1FF0" w:rsidRPr="00C371F0" w:rsidRDefault="003A1FF0" w:rsidP="003A1FF0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42B9A96" w14:textId="77777777" w:rsidR="003A1FF0" w:rsidRPr="006C2C15" w:rsidRDefault="003A1FF0" w:rsidP="003A1FF0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7D61E64" w14:textId="77777777" w:rsidR="003A1FF0" w:rsidRPr="00C371F0" w:rsidRDefault="003A1FF0" w:rsidP="003A1FF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8"/>
        <w:gridCol w:w="4722"/>
      </w:tblGrid>
      <w:tr w:rsidR="00051F04" w14:paraId="5A7B072F" w14:textId="77777777" w:rsidTr="008F2B8B">
        <w:tc>
          <w:tcPr>
            <w:tcW w:w="5395" w:type="dxa"/>
          </w:tcPr>
          <w:p w14:paraId="1C58E17C" w14:textId="77777777" w:rsidR="003A1FF0" w:rsidRDefault="003A1FF0" w:rsidP="008F2B8B">
            <w:r>
              <w:t>Top</w:t>
            </w:r>
          </w:p>
        </w:tc>
        <w:tc>
          <w:tcPr>
            <w:tcW w:w="5395" w:type="dxa"/>
          </w:tcPr>
          <w:p w14:paraId="18CF0EE4" w14:textId="77777777" w:rsidR="003A1FF0" w:rsidRDefault="003A1FF0" w:rsidP="008F2B8B">
            <w:r>
              <w:t>Back</w:t>
            </w:r>
          </w:p>
        </w:tc>
      </w:tr>
      <w:tr w:rsidR="00051F04" w14:paraId="6CD9E438" w14:textId="77777777" w:rsidTr="008F2B8B">
        <w:tc>
          <w:tcPr>
            <w:tcW w:w="5395" w:type="dxa"/>
          </w:tcPr>
          <w:p w14:paraId="3CCF856B" w14:textId="596B4275" w:rsidR="003A1FF0" w:rsidRDefault="00051F04" w:rsidP="008F2B8B">
            <w:r>
              <w:rPr>
                <w:noProof/>
              </w:rPr>
              <w:drawing>
                <wp:inline distT="0" distB="0" distL="0" distR="0" wp14:anchorId="02E16DCE" wp14:editId="54C7D2EB">
                  <wp:extent cx="3722376" cy="3512820"/>
                  <wp:effectExtent l="0" t="0" r="0" b="5080"/>
                  <wp:docPr id="1527870175" name="Picture 1" descr="A white towel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870175" name="Picture 1" descr="A white towel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157" cy="351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03E3091" w14:textId="4D070BE9" w:rsidR="003A1FF0" w:rsidRDefault="00051F04" w:rsidP="008F2B8B">
            <w:r>
              <w:rPr>
                <w:noProof/>
              </w:rPr>
              <w:drawing>
                <wp:inline distT="0" distB="0" distL="0" distR="0" wp14:anchorId="2260D744" wp14:editId="270A64C0">
                  <wp:extent cx="2371642" cy="3512820"/>
                  <wp:effectExtent l="0" t="0" r="3810" b="5080"/>
                  <wp:docPr id="59627100" name="Picture 2" descr="A white fabric with a hand holding a piece of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27100" name="Picture 2" descr="A white fabric with a hand holding a piece of cloth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37" cy="356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15255D" w14:textId="77777777" w:rsidR="003A1FF0" w:rsidRDefault="003A1FF0" w:rsidP="003A1FF0">
      <w:pPr>
        <w:rPr>
          <w:b/>
          <w:bCs/>
          <w:color w:val="000000" w:themeColor="text1"/>
        </w:rPr>
      </w:pPr>
    </w:p>
    <w:p w14:paraId="0C4753F4" w14:textId="4C9DC955" w:rsidR="003A1FF0" w:rsidRDefault="00051F04" w:rsidP="003A1FF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6BFE5DD" wp14:editId="11C754BC">
            <wp:extent cx="6858000" cy="6471920"/>
            <wp:effectExtent l="0" t="0" r="0" b="5080"/>
            <wp:docPr id="1220728226" name="Picture 3" descr="A white towel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28226" name="Picture 3" descr="A white towel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28F2DBA" wp14:editId="4CEF4217">
            <wp:extent cx="6858000" cy="6817360"/>
            <wp:effectExtent l="0" t="0" r="0" b="2540"/>
            <wp:docPr id="2049399320" name="Picture 4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99320" name="Picture 4" descr="A white cloth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17597A1" wp14:editId="3091301B">
            <wp:extent cx="6858000" cy="8199120"/>
            <wp:effectExtent l="0" t="0" r="0" b="5080"/>
            <wp:docPr id="1806442128" name="Picture 5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42128" name="Picture 5" descr="A white cloth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8322182" wp14:editId="52FC352F">
            <wp:extent cx="6838315" cy="9144000"/>
            <wp:effectExtent l="0" t="0" r="0" b="0"/>
            <wp:docPr id="22460327" name="Picture 6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0327" name="Picture 6" descr="A white cloth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C41B2A5" wp14:editId="7E3F06FE">
            <wp:extent cx="6173470" cy="9144000"/>
            <wp:effectExtent l="0" t="0" r="0" b="0"/>
            <wp:docPr id="242633168" name="Picture 7" descr="A white fabric with a hand holding a piece of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33168" name="Picture 7" descr="A white fabric with a hand holding a piece of clot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FF0">
        <w:rPr>
          <w:b/>
          <w:bCs/>
          <w:color w:val="000000" w:themeColor="text1"/>
        </w:rPr>
        <w:br w:type="page"/>
      </w:r>
    </w:p>
    <w:p w14:paraId="276C7229" w14:textId="77777777" w:rsidR="003A1FF0" w:rsidRDefault="003A1FF0" w:rsidP="003A1FF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A1FF0" w:rsidRPr="00023D07" w14:paraId="5CA66CB1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636B" w14:textId="77777777" w:rsidR="003A1FF0" w:rsidRPr="00023D07" w:rsidRDefault="003A1FF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AF26" w14:textId="77777777" w:rsidR="003A1FF0" w:rsidRPr="00023D07" w:rsidRDefault="003A1FF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363F" w14:textId="77777777" w:rsidR="003A1FF0" w:rsidRPr="00023D07" w:rsidRDefault="003A1FF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E8E1" w14:textId="77777777" w:rsidR="003A1FF0" w:rsidRPr="00023D07" w:rsidRDefault="003A1FF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B8FB" w14:textId="77777777" w:rsidR="003A1FF0" w:rsidRPr="00023D07" w:rsidRDefault="003A1FF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A1FF0" w14:paraId="5AE31FE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7A4B7B6" w14:textId="77777777" w:rsidR="003A1FF0" w:rsidRDefault="003A1FF0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528B329" w14:textId="77777777" w:rsidR="003A1FF0" w:rsidRDefault="003A1FF0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56DF0E8" w14:textId="77777777" w:rsidR="003A1FF0" w:rsidRDefault="003A1FF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5BFB2EB" w14:textId="77777777" w:rsidR="003A1FF0" w:rsidRDefault="003A1FF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63FDBE2" w14:textId="77777777" w:rsidR="003A1FF0" w:rsidRDefault="003A1FF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A1FF0" w14:paraId="1FA2B55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64BC09A" w14:textId="77777777" w:rsidR="003A1FF0" w:rsidRPr="00023D07" w:rsidRDefault="003A1FF0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328AC10" w14:textId="77777777" w:rsidR="003A1FF0" w:rsidRDefault="003A1FF0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A5DACAB" w14:textId="77777777" w:rsidR="003A1FF0" w:rsidRDefault="003A1FF0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6B5E135" w14:textId="77777777" w:rsidR="003A1FF0" w:rsidRPr="004E673A" w:rsidRDefault="003A1FF0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A8D73DC" w14:textId="77777777" w:rsidR="003A1FF0" w:rsidRDefault="003A1FF0" w:rsidP="008F2B8B">
            <w:pPr>
              <w:rPr>
                <w:color w:val="4472C4" w:themeColor="accent1"/>
              </w:rPr>
            </w:pPr>
          </w:p>
        </w:tc>
      </w:tr>
      <w:tr w:rsidR="003A1FF0" w14:paraId="70FEECA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012713D" w14:textId="77777777" w:rsidR="003A1FF0" w:rsidRPr="00023D07" w:rsidRDefault="003A1FF0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E8F0D53" w14:textId="77777777" w:rsidR="003A1FF0" w:rsidRDefault="003A1FF0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ECA027B" w14:textId="77777777" w:rsidR="003A1FF0" w:rsidRPr="00C371F0" w:rsidRDefault="003A1FF0" w:rsidP="003A1FF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3A1FF0" w:rsidRPr="002714A1" w14:paraId="6D84C9EC" w14:textId="77777777" w:rsidTr="008F2B8B">
        <w:tc>
          <w:tcPr>
            <w:tcW w:w="2153" w:type="dxa"/>
          </w:tcPr>
          <w:p w14:paraId="26CE28E3" w14:textId="77777777" w:rsidR="003A1FF0" w:rsidRPr="002714A1" w:rsidRDefault="003A1FF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E035E36" w14:textId="77777777" w:rsidR="003A1FF0" w:rsidRPr="002714A1" w:rsidRDefault="003A1FF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2421DF9" w14:textId="77777777" w:rsidR="003A1FF0" w:rsidRPr="002714A1" w:rsidRDefault="003A1FF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3A1FF0" w14:paraId="609F0F46" w14:textId="77777777" w:rsidTr="008F2B8B">
        <w:tc>
          <w:tcPr>
            <w:tcW w:w="2153" w:type="dxa"/>
          </w:tcPr>
          <w:p w14:paraId="1A43554D" w14:textId="77777777" w:rsidR="003A1FF0" w:rsidRDefault="003A1FF0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42C3A79" w14:textId="77777777" w:rsidR="003A1FF0" w:rsidRDefault="003A1FF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FCC0315" w14:textId="77777777" w:rsidR="003A1FF0" w:rsidRDefault="003A1FF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19D7AE" w14:textId="77777777" w:rsidR="003A1FF0" w:rsidRPr="00C371F0" w:rsidRDefault="003A1FF0" w:rsidP="003A1FF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A1FF0" w:rsidRPr="00AD5CE1" w14:paraId="3C5ACB28" w14:textId="77777777" w:rsidTr="008F2B8B">
        <w:tc>
          <w:tcPr>
            <w:tcW w:w="5395" w:type="dxa"/>
          </w:tcPr>
          <w:p w14:paraId="67741396" w14:textId="7D73D759" w:rsidR="003A1FF0" w:rsidRPr="00AD5CE1" w:rsidRDefault="003A1FF0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674AC">
              <w:rPr>
                <w:color w:val="4472C4" w:themeColor="accent1"/>
              </w:rPr>
              <w:t xml:space="preserve">Men's </w:t>
            </w:r>
            <w:proofErr w:type="spellStart"/>
            <w:r w:rsidR="005674AC">
              <w:rPr>
                <w:color w:val="4472C4" w:themeColor="accent1"/>
              </w:rPr>
              <w:t>Hankerchief</w:t>
            </w:r>
            <w:proofErr w:type="spellEnd"/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B20587A" w14:textId="77777777" w:rsidR="003A1FF0" w:rsidRDefault="003A1FF0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2EF2B3E" w14:textId="77777777" w:rsidR="003A1FF0" w:rsidRPr="00AD5CE1" w:rsidRDefault="003A1FF0" w:rsidP="008F2B8B"/>
        </w:tc>
      </w:tr>
      <w:tr w:rsidR="003A1FF0" w:rsidRPr="00AD5CE1" w14:paraId="6E7FCE00" w14:textId="77777777" w:rsidTr="008F2B8B">
        <w:tc>
          <w:tcPr>
            <w:tcW w:w="5395" w:type="dxa"/>
          </w:tcPr>
          <w:p w14:paraId="02308B03" w14:textId="77777777" w:rsidR="003A1FF0" w:rsidRPr="00F9058C" w:rsidRDefault="003A1FF0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B519E86" w14:textId="007E11D7" w:rsidR="003A1FF0" w:rsidRDefault="003A1FF0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674AC">
              <w:rPr>
                <w:color w:val="4472C4" w:themeColor="accent1"/>
              </w:rPr>
              <w:t>26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674AC">
              <w:rPr>
                <w:noProof/>
                <w:color w:val="4472C4" w:themeColor="accent1"/>
              </w:rPr>
              <w:t>26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53B4982" w14:textId="77777777" w:rsidR="003A1FF0" w:rsidRPr="00AD5CE1" w:rsidRDefault="003A1FF0" w:rsidP="008F2B8B"/>
        </w:tc>
      </w:tr>
    </w:tbl>
    <w:p w14:paraId="380EC4AB" w14:textId="77777777" w:rsidR="003A1FF0" w:rsidRDefault="003A1FF0" w:rsidP="003A1FF0"/>
    <w:p w14:paraId="299BB8E7" w14:textId="77777777" w:rsidR="003A1FF0" w:rsidRPr="002A5571" w:rsidRDefault="003A1FF0" w:rsidP="003A1FF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6113528" w14:textId="77777777" w:rsidR="003A1FF0" w:rsidRPr="0079201A" w:rsidRDefault="003A1FF0" w:rsidP="003A1FF0"/>
    <w:p w14:paraId="1876D121" w14:textId="77777777" w:rsidR="00C84D35" w:rsidRPr="003A1FF0" w:rsidRDefault="00C84D35" w:rsidP="003A1FF0"/>
    <w:sectPr w:rsidR="00C84D35" w:rsidRPr="003A1FF0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0F3B2" w14:textId="77777777" w:rsidR="00A13910" w:rsidRDefault="00A13910" w:rsidP="00505854">
      <w:r>
        <w:separator/>
      </w:r>
    </w:p>
  </w:endnote>
  <w:endnote w:type="continuationSeparator" w:id="0">
    <w:p w14:paraId="10850E5B" w14:textId="77777777" w:rsidR="00A13910" w:rsidRDefault="00A1391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39E3D" w14:textId="77777777" w:rsidR="00A13910" w:rsidRDefault="00A13910" w:rsidP="00505854">
      <w:r>
        <w:separator/>
      </w:r>
    </w:p>
  </w:footnote>
  <w:footnote w:type="continuationSeparator" w:id="0">
    <w:p w14:paraId="14AACEA8" w14:textId="77777777" w:rsidR="00A13910" w:rsidRDefault="00A1391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3EB7D3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250C4">
      <w:rPr>
        <w:b/>
        <w:bCs/>
        <w:sz w:val="28"/>
        <w:szCs w:val="28"/>
      </w:rPr>
      <w:t>0491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674A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1F04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A1FF0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674AC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58F3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3910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250C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1721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00D2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FF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2025-09-14T19:44:00Z</dcterms:modified>
</cp:coreProperties>
</file>