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D9819" w14:textId="77777777" w:rsidR="008D6398" w:rsidRPr="00C371F0" w:rsidRDefault="008D6398" w:rsidP="008D639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8A0EA3F" w14:textId="77777777" w:rsidR="008D6398" w:rsidRPr="006C2C15" w:rsidRDefault="008D6398" w:rsidP="008D639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04753C6" w14:textId="77777777" w:rsidR="008D6398" w:rsidRPr="00C371F0" w:rsidRDefault="008D6398" w:rsidP="008D639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93892" w14:paraId="36D68CAE" w14:textId="77777777" w:rsidTr="008F2B8B">
        <w:tc>
          <w:tcPr>
            <w:tcW w:w="5395" w:type="dxa"/>
          </w:tcPr>
          <w:p w14:paraId="4B658116" w14:textId="77777777" w:rsidR="008D6398" w:rsidRDefault="008D6398" w:rsidP="008F2B8B">
            <w:r>
              <w:t>Top</w:t>
            </w:r>
          </w:p>
        </w:tc>
        <w:tc>
          <w:tcPr>
            <w:tcW w:w="5395" w:type="dxa"/>
          </w:tcPr>
          <w:p w14:paraId="1015FEA4" w14:textId="77777777" w:rsidR="008D6398" w:rsidRDefault="008D6398" w:rsidP="008F2B8B">
            <w:r>
              <w:t>Back</w:t>
            </w:r>
          </w:p>
        </w:tc>
      </w:tr>
      <w:tr w:rsidR="00093892" w14:paraId="609D5BDC" w14:textId="77777777" w:rsidTr="008F2B8B">
        <w:tc>
          <w:tcPr>
            <w:tcW w:w="5395" w:type="dxa"/>
          </w:tcPr>
          <w:p w14:paraId="5FDFC467" w14:textId="316BC4D1" w:rsidR="008D6398" w:rsidRDefault="00093892" w:rsidP="008F2B8B">
            <w:r>
              <w:rPr>
                <w:noProof/>
              </w:rPr>
              <w:drawing>
                <wp:inline distT="0" distB="0" distL="0" distR="0" wp14:anchorId="0E6A4C49" wp14:editId="72EEF821">
                  <wp:extent cx="3158347" cy="5372100"/>
                  <wp:effectExtent l="0" t="0" r="4445" b="0"/>
                  <wp:docPr id="402197920" name="Picture 1" descr="A white long sleeved bodysui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97920" name="Picture 1" descr="A white long sleeved bodysuit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25" cy="541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67E916A" w14:textId="3D342AE5" w:rsidR="008D6398" w:rsidRDefault="00093892" w:rsidP="008F2B8B">
            <w:r>
              <w:rPr>
                <w:noProof/>
              </w:rPr>
              <w:drawing>
                <wp:inline distT="0" distB="0" distL="0" distR="0" wp14:anchorId="155E799F" wp14:editId="0F4C0881">
                  <wp:extent cx="3219024" cy="3314700"/>
                  <wp:effectExtent l="0" t="0" r="0" b="0"/>
                  <wp:docPr id="1435974168" name="Picture 2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974168" name="Picture 2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451" cy="33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9E449" w14:textId="77777777" w:rsidR="008D6398" w:rsidRDefault="008D6398" w:rsidP="008D6398">
      <w:pPr>
        <w:rPr>
          <w:b/>
          <w:bCs/>
          <w:color w:val="000000" w:themeColor="text1"/>
        </w:rPr>
      </w:pPr>
    </w:p>
    <w:p w14:paraId="3517846F" w14:textId="4E3B2080" w:rsidR="008D6398" w:rsidRDefault="008D6398" w:rsidP="008D639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09389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1925B88" wp14:editId="5B2E0393">
            <wp:extent cx="5375910" cy="9144000"/>
            <wp:effectExtent l="0" t="0" r="0" b="0"/>
            <wp:docPr id="554333180" name="Picture 3" descr="A white long sleeved bodysui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33180" name="Picture 3" descr="A white long sleeved bodysui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89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8071D43" wp14:editId="6A690D3E">
            <wp:extent cx="6858000" cy="7061835"/>
            <wp:effectExtent l="0" t="0" r="0" b="0"/>
            <wp:docPr id="1867217308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17308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89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0DD8AB2" wp14:editId="248DAE6B">
            <wp:extent cx="6150610" cy="9144000"/>
            <wp:effectExtent l="0" t="0" r="0" b="0"/>
            <wp:docPr id="1678037292" name="Picture 5" descr="A pair of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37292" name="Picture 5" descr="A pair of white pan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89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D5AB347" wp14:editId="16ADCC92">
            <wp:extent cx="6256020" cy="9144000"/>
            <wp:effectExtent l="0" t="0" r="5080" b="0"/>
            <wp:docPr id="31510993" name="Picture 6" descr="A pair of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0993" name="Picture 6" descr="A pair of white pant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6DD7" w14:textId="77777777" w:rsidR="008D6398" w:rsidRDefault="008D6398" w:rsidP="008D639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D6398" w:rsidRPr="00023D07" w14:paraId="758ED78F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B0F0" w14:textId="77777777" w:rsidR="008D6398" w:rsidRPr="00023D07" w:rsidRDefault="008D639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CD3E" w14:textId="77777777" w:rsidR="008D6398" w:rsidRPr="00023D07" w:rsidRDefault="008D639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8623" w14:textId="77777777" w:rsidR="008D6398" w:rsidRPr="00023D07" w:rsidRDefault="008D639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B28D" w14:textId="77777777" w:rsidR="008D6398" w:rsidRPr="00023D07" w:rsidRDefault="008D639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89CA" w14:textId="77777777" w:rsidR="008D6398" w:rsidRPr="00023D07" w:rsidRDefault="008D639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D6398" w14:paraId="423DC46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F071B4" w14:textId="77777777" w:rsidR="008D6398" w:rsidRDefault="008D639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A46B752" w14:textId="77777777" w:rsidR="008D6398" w:rsidRDefault="008D639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5F38FB8" w14:textId="77777777" w:rsidR="008D6398" w:rsidRDefault="008D639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BDD51E6" w14:textId="77777777" w:rsidR="008D6398" w:rsidRDefault="008D639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9BA60A" w14:textId="77777777" w:rsidR="008D6398" w:rsidRDefault="008D639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D6398" w14:paraId="3F144E8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A42CB5" w14:textId="77777777" w:rsidR="008D6398" w:rsidRPr="00023D07" w:rsidRDefault="008D639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35409AC" w14:textId="77777777" w:rsidR="008D6398" w:rsidRDefault="008D639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A03F73A" w14:textId="77777777" w:rsidR="008D6398" w:rsidRDefault="008D639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53073EB" w14:textId="77777777" w:rsidR="008D6398" w:rsidRPr="004E673A" w:rsidRDefault="008D639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EDBBDFD" w14:textId="77777777" w:rsidR="008D6398" w:rsidRDefault="008D6398" w:rsidP="008F2B8B">
            <w:pPr>
              <w:rPr>
                <w:color w:val="4472C4" w:themeColor="accent1"/>
              </w:rPr>
            </w:pPr>
          </w:p>
        </w:tc>
      </w:tr>
      <w:tr w:rsidR="008D6398" w14:paraId="77A719A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16678B" w14:textId="77777777" w:rsidR="008D6398" w:rsidRPr="00023D07" w:rsidRDefault="008D639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B8EFDB0" w14:textId="77777777" w:rsidR="008D6398" w:rsidRDefault="008D639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08F4DBE" w14:textId="77777777" w:rsidR="008D6398" w:rsidRPr="00C371F0" w:rsidRDefault="008D6398" w:rsidP="008D639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D6398" w:rsidRPr="002714A1" w14:paraId="0A2768A7" w14:textId="77777777" w:rsidTr="008F2B8B">
        <w:tc>
          <w:tcPr>
            <w:tcW w:w="2153" w:type="dxa"/>
          </w:tcPr>
          <w:p w14:paraId="74A64F75" w14:textId="77777777" w:rsidR="008D6398" w:rsidRPr="002714A1" w:rsidRDefault="008D639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B4328C0" w14:textId="77777777" w:rsidR="008D6398" w:rsidRPr="002714A1" w:rsidRDefault="008D639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A7F2125" w14:textId="77777777" w:rsidR="008D6398" w:rsidRPr="002714A1" w:rsidRDefault="008D639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D6398" w14:paraId="236E05D9" w14:textId="77777777" w:rsidTr="008F2B8B">
        <w:tc>
          <w:tcPr>
            <w:tcW w:w="2153" w:type="dxa"/>
          </w:tcPr>
          <w:p w14:paraId="24E68AD6" w14:textId="77777777" w:rsidR="008D6398" w:rsidRDefault="008D639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B69081D" w14:textId="77777777" w:rsidR="008D6398" w:rsidRDefault="008D639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769083E" w14:textId="77777777" w:rsidR="008D6398" w:rsidRDefault="008D639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E308B5" w14:textId="77777777" w:rsidR="008D6398" w:rsidRPr="00C371F0" w:rsidRDefault="008D6398" w:rsidP="008D639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D6398" w:rsidRPr="00AD5CE1" w14:paraId="64C9D630" w14:textId="77777777" w:rsidTr="008F2B8B">
        <w:tc>
          <w:tcPr>
            <w:tcW w:w="5395" w:type="dxa"/>
          </w:tcPr>
          <w:p w14:paraId="76D1EE67" w14:textId="5DDFAB69" w:rsidR="008D6398" w:rsidRPr="00AD5CE1" w:rsidRDefault="008D639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F6B92">
              <w:rPr>
                <w:color w:val="4472C4" w:themeColor="accent1"/>
              </w:rPr>
              <w:t>Carter's Thermal Underwear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EB3DFC6" w14:textId="77777777" w:rsidR="008D6398" w:rsidRDefault="008D639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59CA09A" w14:textId="77777777" w:rsidR="008D6398" w:rsidRPr="00AD5CE1" w:rsidRDefault="008D6398" w:rsidP="008F2B8B"/>
        </w:tc>
      </w:tr>
      <w:tr w:rsidR="008D6398" w:rsidRPr="00AD5CE1" w14:paraId="744532FF" w14:textId="77777777" w:rsidTr="008F2B8B">
        <w:tc>
          <w:tcPr>
            <w:tcW w:w="5395" w:type="dxa"/>
          </w:tcPr>
          <w:p w14:paraId="2E2AC9A7" w14:textId="77777777" w:rsidR="008D6398" w:rsidRPr="00F9058C" w:rsidRDefault="008D639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A86D9D2" w14:textId="0A8C57E7" w:rsidR="008D6398" w:rsidRDefault="008D639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F6B92">
              <w:rPr>
                <w:noProof/>
                <w:color w:val="4472C4" w:themeColor="accent1"/>
              </w:rPr>
              <w:t>48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25F1212" w14:textId="77777777" w:rsidR="008D6398" w:rsidRPr="00AD5CE1" w:rsidRDefault="008D6398" w:rsidP="008F2B8B"/>
        </w:tc>
      </w:tr>
    </w:tbl>
    <w:p w14:paraId="1DC26783" w14:textId="77777777" w:rsidR="008D6398" w:rsidRDefault="008D6398" w:rsidP="008D6398"/>
    <w:p w14:paraId="4609BE44" w14:textId="77777777" w:rsidR="008D6398" w:rsidRPr="002A5571" w:rsidRDefault="008D6398" w:rsidP="008D639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ED520F3" w14:textId="77777777" w:rsidR="008D6398" w:rsidRPr="0079201A" w:rsidRDefault="008D6398" w:rsidP="008D6398"/>
    <w:p w14:paraId="1876D121" w14:textId="77777777" w:rsidR="00C84D35" w:rsidRPr="008D6398" w:rsidRDefault="00C84D35" w:rsidP="008D6398"/>
    <w:sectPr w:rsidR="00C84D35" w:rsidRPr="008D6398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34966" w14:textId="77777777" w:rsidR="006356AA" w:rsidRDefault="006356AA" w:rsidP="00505854">
      <w:r>
        <w:separator/>
      </w:r>
    </w:p>
  </w:endnote>
  <w:endnote w:type="continuationSeparator" w:id="0">
    <w:p w14:paraId="73F0A67D" w14:textId="77777777" w:rsidR="006356AA" w:rsidRDefault="006356A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A3FB3" w14:textId="77777777" w:rsidR="006356AA" w:rsidRDefault="006356AA" w:rsidP="00505854">
      <w:r>
        <w:separator/>
      </w:r>
    </w:p>
  </w:footnote>
  <w:footnote w:type="continuationSeparator" w:id="0">
    <w:p w14:paraId="754FC93F" w14:textId="77777777" w:rsidR="006356AA" w:rsidRDefault="006356A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F2E63E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E5DA9">
      <w:rPr>
        <w:b/>
        <w:bCs/>
        <w:sz w:val="28"/>
        <w:szCs w:val="28"/>
      </w:rPr>
      <w:t>0490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F6B9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3892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5AA7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6B92"/>
    <w:rsid w:val="006001D0"/>
    <w:rsid w:val="006061FD"/>
    <w:rsid w:val="006319F7"/>
    <w:rsid w:val="006356AA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5DA9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D6398"/>
    <w:rsid w:val="008E48E0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5161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39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6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2025-09-14T19:44:00Z</dcterms:modified>
</cp:coreProperties>
</file>