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3479F" w14:textId="77777777" w:rsidR="00A53ADE" w:rsidRPr="00C371F0" w:rsidRDefault="00A53ADE" w:rsidP="00A53AD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12F8AE3" w14:textId="77777777" w:rsidR="00A53ADE" w:rsidRPr="006C2C15" w:rsidRDefault="00A53ADE" w:rsidP="00A53AD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7EFDE10" w14:textId="77777777" w:rsidR="00A53ADE" w:rsidRPr="00C371F0" w:rsidRDefault="00A53ADE" w:rsidP="00A53AD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95B7B" w14:paraId="54E23CA5" w14:textId="77777777" w:rsidTr="008F2B8B">
        <w:tc>
          <w:tcPr>
            <w:tcW w:w="5395" w:type="dxa"/>
          </w:tcPr>
          <w:p w14:paraId="6826DD1C" w14:textId="77777777" w:rsidR="00A53ADE" w:rsidRDefault="00A53ADE" w:rsidP="008F2B8B">
            <w:r>
              <w:t>Top</w:t>
            </w:r>
          </w:p>
        </w:tc>
        <w:tc>
          <w:tcPr>
            <w:tcW w:w="5395" w:type="dxa"/>
          </w:tcPr>
          <w:p w14:paraId="35FD6396" w14:textId="77777777" w:rsidR="00A53ADE" w:rsidRDefault="00A53ADE" w:rsidP="008F2B8B">
            <w:r>
              <w:t>Back</w:t>
            </w:r>
          </w:p>
        </w:tc>
      </w:tr>
      <w:tr w:rsidR="00395B7B" w14:paraId="5614B484" w14:textId="77777777" w:rsidTr="008F2B8B">
        <w:tc>
          <w:tcPr>
            <w:tcW w:w="5395" w:type="dxa"/>
          </w:tcPr>
          <w:p w14:paraId="063D66E7" w14:textId="08D01C99" w:rsidR="00A53ADE" w:rsidRDefault="00395B7B" w:rsidP="008F2B8B">
            <w:r>
              <w:rPr>
                <w:noProof/>
              </w:rPr>
              <w:drawing>
                <wp:inline distT="0" distB="0" distL="0" distR="0" wp14:anchorId="32E5C3FE" wp14:editId="3075E8C9">
                  <wp:extent cx="4064952" cy="3159371"/>
                  <wp:effectExtent l="0" t="4445" r="0" b="0"/>
                  <wp:docPr id="1396836117" name="Picture 1" descr="A cloth with a bow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6117" name="Picture 1" descr="A cloth with a bow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76215" cy="316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A1610A" w14:textId="11C5AFCB" w:rsidR="00A53ADE" w:rsidRDefault="00395B7B" w:rsidP="008F2B8B">
            <w:r>
              <w:rPr>
                <w:noProof/>
              </w:rPr>
              <w:drawing>
                <wp:inline distT="0" distB="0" distL="0" distR="0" wp14:anchorId="67F5C5B3" wp14:editId="08DD64EF">
                  <wp:extent cx="3985676" cy="3187065"/>
                  <wp:effectExtent l="5397" t="0" r="0" b="0"/>
                  <wp:docPr id="2099439455" name="Picture 2" descr="A piece of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439455" name="Picture 2" descr="A piece of cloth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9064" cy="319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E1DC4" w14:textId="77777777" w:rsidR="00A53ADE" w:rsidRDefault="00A53ADE" w:rsidP="00A53ADE">
      <w:pPr>
        <w:rPr>
          <w:b/>
          <w:bCs/>
          <w:color w:val="000000" w:themeColor="text1"/>
        </w:rPr>
      </w:pPr>
    </w:p>
    <w:p w14:paraId="7CA8E508" w14:textId="2099F952" w:rsidR="00A53ADE" w:rsidRDefault="00395B7B" w:rsidP="00A53AD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7F111A" wp14:editId="05C59B24">
            <wp:extent cx="8822690" cy="6858000"/>
            <wp:effectExtent l="4445" t="0" r="0" b="0"/>
            <wp:docPr id="336259996" name="Picture 3" descr="A cloth with a bow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59996" name="Picture 3" descr="A cloth with a bow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26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FF97F8" wp14:editId="539B3ED0">
            <wp:extent cx="6858000" cy="7388860"/>
            <wp:effectExtent l="0" t="0" r="0" b="2540"/>
            <wp:docPr id="685344620" name="Picture 4" descr="A fabric with a flower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4620" name="Picture 4" descr="A fabric with a flower desig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D9049FE" wp14:editId="588DD117">
            <wp:extent cx="6858000" cy="5483860"/>
            <wp:effectExtent l="0" t="0" r="0" b="2540"/>
            <wp:docPr id="1029875337" name="Picture 5" descr="A piece of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75337" name="Picture 5" descr="A piece of cloth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3AC0DFB" wp14:editId="07440C05">
            <wp:extent cx="9144000" cy="6858000"/>
            <wp:effectExtent l="0" t="0" r="0" b="0"/>
            <wp:docPr id="82816638" name="Picture 6" descr="A white fabric with a black s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6638" name="Picture 6" descr="A white fabric with a black stai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DFE75C9" wp14:editId="2C7B0A3A">
            <wp:extent cx="6858000" cy="6833235"/>
            <wp:effectExtent l="0" t="0" r="0" b="0"/>
            <wp:docPr id="1276283280" name="Picture 7" descr="A white cloth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3280" name="Picture 7" descr="A white cloth on a grid surf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ADE">
        <w:rPr>
          <w:b/>
          <w:bCs/>
          <w:color w:val="000000" w:themeColor="text1"/>
        </w:rPr>
        <w:br w:type="page"/>
      </w:r>
    </w:p>
    <w:p w14:paraId="76675545" w14:textId="77777777" w:rsidR="00A53ADE" w:rsidRDefault="00A53ADE" w:rsidP="00A53AD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53ADE" w:rsidRPr="00023D07" w14:paraId="30155AE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3186" w14:textId="77777777" w:rsidR="00A53ADE" w:rsidRPr="00023D07" w:rsidRDefault="00A53A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CC75" w14:textId="77777777" w:rsidR="00A53ADE" w:rsidRPr="00023D07" w:rsidRDefault="00A53A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51D6" w14:textId="77777777" w:rsidR="00A53ADE" w:rsidRPr="00023D07" w:rsidRDefault="00A53A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5475" w14:textId="77777777" w:rsidR="00A53ADE" w:rsidRPr="00023D07" w:rsidRDefault="00A53A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04EB" w14:textId="77777777" w:rsidR="00A53ADE" w:rsidRPr="00023D07" w:rsidRDefault="00A53A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53ADE" w14:paraId="726AD33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E4C235C" w14:textId="77777777" w:rsidR="00A53ADE" w:rsidRDefault="00A53AD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9F54E0D" w14:textId="77777777" w:rsidR="00A53ADE" w:rsidRDefault="00A53AD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2C00318" w14:textId="77777777" w:rsidR="00A53ADE" w:rsidRDefault="00A53AD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B43764D" w14:textId="77777777" w:rsidR="00A53ADE" w:rsidRDefault="00A53AD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61E45DC" w14:textId="77777777" w:rsidR="00A53ADE" w:rsidRDefault="00A53AD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53ADE" w14:paraId="64ACF48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371F49" w14:textId="77777777" w:rsidR="00A53ADE" w:rsidRPr="00023D07" w:rsidRDefault="00A53AD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8B7EFAF" w14:textId="77777777" w:rsidR="00A53ADE" w:rsidRDefault="00A53AD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373074E" w14:textId="77777777" w:rsidR="00A53ADE" w:rsidRDefault="00A53AD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EEC2968" w14:textId="77777777" w:rsidR="00A53ADE" w:rsidRPr="004E673A" w:rsidRDefault="00A53AD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FD4E2D" w14:textId="77777777" w:rsidR="00A53ADE" w:rsidRDefault="00A53ADE" w:rsidP="008F2B8B">
            <w:pPr>
              <w:rPr>
                <w:color w:val="4472C4" w:themeColor="accent1"/>
              </w:rPr>
            </w:pPr>
          </w:p>
        </w:tc>
      </w:tr>
      <w:tr w:rsidR="00A53ADE" w14:paraId="118A03C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2ECE1E" w14:textId="77777777" w:rsidR="00A53ADE" w:rsidRPr="00023D07" w:rsidRDefault="00A53AD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0A62944" w14:textId="77777777" w:rsidR="00A53ADE" w:rsidRDefault="00A53AD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6BF963F" w14:textId="77777777" w:rsidR="00A53ADE" w:rsidRPr="00C371F0" w:rsidRDefault="00A53ADE" w:rsidP="00A53AD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53ADE" w:rsidRPr="002714A1" w14:paraId="4B93C751" w14:textId="77777777" w:rsidTr="008F2B8B">
        <w:tc>
          <w:tcPr>
            <w:tcW w:w="2153" w:type="dxa"/>
          </w:tcPr>
          <w:p w14:paraId="2EF3EE7E" w14:textId="77777777" w:rsidR="00A53ADE" w:rsidRPr="002714A1" w:rsidRDefault="00A53AD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F111823" w14:textId="77777777" w:rsidR="00A53ADE" w:rsidRPr="002714A1" w:rsidRDefault="00A53AD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DD7D1AE" w14:textId="77777777" w:rsidR="00A53ADE" w:rsidRPr="002714A1" w:rsidRDefault="00A53AD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53ADE" w14:paraId="57D51BEF" w14:textId="77777777" w:rsidTr="008F2B8B">
        <w:tc>
          <w:tcPr>
            <w:tcW w:w="2153" w:type="dxa"/>
          </w:tcPr>
          <w:p w14:paraId="7F5256B9" w14:textId="77777777" w:rsidR="00A53ADE" w:rsidRDefault="00A53AD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4D5F16B" w14:textId="77777777" w:rsidR="00A53ADE" w:rsidRDefault="00A53AD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E9B533C" w14:textId="77777777" w:rsidR="00A53ADE" w:rsidRDefault="00A53AD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59D7252" w14:textId="77777777" w:rsidR="00A53ADE" w:rsidRPr="00C371F0" w:rsidRDefault="00A53ADE" w:rsidP="00A53AD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53ADE" w:rsidRPr="00AD5CE1" w14:paraId="22859654" w14:textId="77777777" w:rsidTr="008F2B8B">
        <w:tc>
          <w:tcPr>
            <w:tcW w:w="5395" w:type="dxa"/>
          </w:tcPr>
          <w:p w14:paraId="24378D1B" w14:textId="2711EA3C" w:rsidR="00A53ADE" w:rsidRPr="00AD5CE1" w:rsidRDefault="00A53AD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5C92">
              <w:rPr>
                <w:color w:val="4472C4" w:themeColor="accent1"/>
              </w:rPr>
              <w:t>Baby Blanket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22D0C12" w14:textId="490844B0" w:rsidR="00A53ADE" w:rsidRDefault="00A53AD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1765DA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1534B80D" w14:textId="77777777" w:rsidR="00A53ADE" w:rsidRPr="00AD5CE1" w:rsidRDefault="00A53ADE" w:rsidP="008F2B8B"/>
        </w:tc>
      </w:tr>
      <w:tr w:rsidR="00A53ADE" w:rsidRPr="00AD5CE1" w14:paraId="77C9EE66" w14:textId="77777777" w:rsidTr="008F2B8B">
        <w:tc>
          <w:tcPr>
            <w:tcW w:w="5395" w:type="dxa"/>
          </w:tcPr>
          <w:p w14:paraId="79E4E98E" w14:textId="77777777" w:rsidR="00A53ADE" w:rsidRPr="00F9058C" w:rsidRDefault="00A53AD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DE0F301" w14:textId="15745A82" w:rsidR="00A53ADE" w:rsidRDefault="00A53AD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85C92">
              <w:rPr>
                <w:noProof/>
                <w:color w:val="4472C4" w:themeColor="accent1"/>
              </w:rPr>
              <w:t>22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85C92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9D76853" w14:textId="77777777" w:rsidR="00A53ADE" w:rsidRPr="00AD5CE1" w:rsidRDefault="00A53ADE" w:rsidP="008F2B8B"/>
        </w:tc>
      </w:tr>
    </w:tbl>
    <w:p w14:paraId="18CBAC61" w14:textId="77777777" w:rsidR="00A53ADE" w:rsidRDefault="00A53ADE" w:rsidP="00A53ADE"/>
    <w:p w14:paraId="58A0B950" w14:textId="77777777" w:rsidR="00A53ADE" w:rsidRPr="002A5571" w:rsidRDefault="00A53ADE" w:rsidP="00A53AD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8F2151F" w14:textId="77777777" w:rsidR="00A53ADE" w:rsidRPr="0079201A" w:rsidRDefault="00A53ADE" w:rsidP="00A53ADE"/>
    <w:p w14:paraId="1876D121" w14:textId="77777777" w:rsidR="00C84D35" w:rsidRPr="00A53ADE" w:rsidRDefault="00C84D35" w:rsidP="00A53ADE"/>
    <w:sectPr w:rsidR="00C84D35" w:rsidRPr="00A53ADE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7B386" w14:textId="77777777" w:rsidR="00D84DE7" w:rsidRDefault="00D84DE7" w:rsidP="00505854">
      <w:r>
        <w:separator/>
      </w:r>
    </w:p>
  </w:endnote>
  <w:endnote w:type="continuationSeparator" w:id="0">
    <w:p w14:paraId="09C27D93" w14:textId="77777777" w:rsidR="00D84DE7" w:rsidRDefault="00D84DE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A82CE" w14:textId="77777777" w:rsidR="00AA66B1" w:rsidRDefault="00AA66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858E4" w14:textId="77777777" w:rsidR="00AA66B1" w:rsidRDefault="00AA66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3D3AD" w14:textId="77777777" w:rsidR="00D84DE7" w:rsidRDefault="00D84DE7" w:rsidP="00505854">
      <w:r>
        <w:separator/>
      </w:r>
    </w:p>
  </w:footnote>
  <w:footnote w:type="continuationSeparator" w:id="0">
    <w:p w14:paraId="759FD3F9" w14:textId="77777777" w:rsidR="00D84DE7" w:rsidRDefault="00D84DE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5D917" w14:textId="77777777" w:rsidR="00AA66B1" w:rsidRDefault="00AA66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4C732A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A66B1">
      <w:rPr>
        <w:b/>
        <w:bCs/>
        <w:sz w:val="28"/>
        <w:szCs w:val="28"/>
      </w:rPr>
      <w:t>0488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765D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2C37A" w14:textId="77777777" w:rsidR="00AA66B1" w:rsidRDefault="00AA66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65DA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697A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B7B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1E83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77B5B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53ADE"/>
    <w:rsid w:val="00A63D5F"/>
    <w:rsid w:val="00A646FB"/>
    <w:rsid w:val="00A659FB"/>
    <w:rsid w:val="00A66AC3"/>
    <w:rsid w:val="00A71ADC"/>
    <w:rsid w:val="00A76087"/>
    <w:rsid w:val="00A85C92"/>
    <w:rsid w:val="00A87BAA"/>
    <w:rsid w:val="00A93D63"/>
    <w:rsid w:val="00AA1435"/>
    <w:rsid w:val="00AA66B1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3623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4DE7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AD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2025-09-14T19:46:00Z</dcterms:modified>
</cp:coreProperties>
</file>