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0A5A9" w14:textId="77777777" w:rsidR="00304C4B" w:rsidRPr="00C371F0" w:rsidRDefault="00304C4B" w:rsidP="00304C4B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B90328A" w14:textId="77777777" w:rsidR="00304C4B" w:rsidRPr="006C2C15" w:rsidRDefault="00304C4B" w:rsidP="00304C4B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5EFC959" w14:textId="77777777" w:rsidR="00304C4B" w:rsidRPr="00C371F0" w:rsidRDefault="00304C4B" w:rsidP="00304C4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713CF" w14:paraId="5822FCBA" w14:textId="77777777" w:rsidTr="008F2B8B">
        <w:tc>
          <w:tcPr>
            <w:tcW w:w="5395" w:type="dxa"/>
          </w:tcPr>
          <w:p w14:paraId="1B0C46C8" w14:textId="77777777" w:rsidR="00304C4B" w:rsidRDefault="00304C4B" w:rsidP="008F2B8B">
            <w:r>
              <w:t>Top</w:t>
            </w:r>
          </w:p>
        </w:tc>
        <w:tc>
          <w:tcPr>
            <w:tcW w:w="5395" w:type="dxa"/>
          </w:tcPr>
          <w:p w14:paraId="41042C44" w14:textId="77777777" w:rsidR="00304C4B" w:rsidRDefault="00304C4B" w:rsidP="008F2B8B">
            <w:r>
              <w:t>Back</w:t>
            </w:r>
          </w:p>
        </w:tc>
      </w:tr>
      <w:tr w:rsidR="002713CF" w14:paraId="247CE9C1" w14:textId="77777777" w:rsidTr="008F2B8B">
        <w:tc>
          <w:tcPr>
            <w:tcW w:w="5395" w:type="dxa"/>
          </w:tcPr>
          <w:p w14:paraId="5146451C" w14:textId="02E24054" w:rsidR="00304C4B" w:rsidRDefault="002713CF" w:rsidP="008F2B8B">
            <w:r>
              <w:rPr>
                <w:noProof/>
              </w:rPr>
              <w:drawing>
                <wp:inline distT="0" distB="0" distL="0" distR="0" wp14:anchorId="3CCA965B" wp14:editId="733A2263">
                  <wp:extent cx="3063447" cy="2378710"/>
                  <wp:effectExtent l="0" t="0" r="0" b="0"/>
                  <wp:docPr id="1706745661" name="Picture 1" descr="A white baby romper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5661" name="Picture 1" descr="A white baby romper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811" cy="239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FD61F56" w14:textId="6827CAF3" w:rsidR="00304C4B" w:rsidRDefault="002713CF" w:rsidP="008F2B8B">
            <w:r>
              <w:rPr>
                <w:noProof/>
              </w:rPr>
              <w:drawing>
                <wp:inline distT="0" distB="0" distL="0" distR="0" wp14:anchorId="59A1B3C1" wp14:editId="4A672D1A">
                  <wp:extent cx="3213100" cy="2479145"/>
                  <wp:effectExtent l="0" t="0" r="0" b="0"/>
                  <wp:docPr id="1656245208" name="Picture 2" descr="A white baby romper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245208" name="Picture 2" descr="A white baby romper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140" cy="249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05DD6" w14:textId="77777777" w:rsidR="00304C4B" w:rsidRDefault="00304C4B" w:rsidP="00304C4B">
      <w:pPr>
        <w:rPr>
          <w:b/>
          <w:bCs/>
          <w:color w:val="000000" w:themeColor="text1"/>
        </w:rPr>
      </w:pPr>
    </w:p>
    <w:p w14:paraId="5FBCDAF1" w14:textId="6D815935" w:rsidR="00304C4B" w:rsidRDefault="002713CF" w:rsidP="00304C4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7F254A2" wp14:editId="0AE33B50">
            <wp:extent cx="6858000" cy="5325110"/>
            <wp:effectExtent l="0" t="0" r="0" b="0"/>
            <wp:docPr id="99903683" name="Picture 3" descr="A white baby rompe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3683" name="Picture 3" descr="A white baby romper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3771E1" wp14:editId="024ACE91">
            <wp:extent cx="6858000" cy="4957445"/>
            <wp:effectExtent l="0" t="0" r="0" b="0"/>
            <wp:docPr id="796543452" name="Picture 4" descr="A white shirt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3452" name="Picture 4" descr="A white shirt with a pattern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CFF6FD" wp14:editId="1FAE71A7">
            <wp:extent cx="9144000" cy="6858000"/>
            <wp:effectExtent l="0" t="0" r="0" b="0"/>
            <wp:docPr id="431166431" name="Picture 5" descr="A close up of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66431" name="Picture 5" descr="A close up of a white shir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C06D1FC" wp14:editId="0AB6BE47">
            <wp:extent cx="6858000" cy="8442960"/>
            <wp:effectExtent l="0" t="0" r="0" b="2540"/>
            <wp:docPr id="793487482" name="Picture 6" descr="A white shirt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87482" name="Picture 6" descr="A white shirt with a red pin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AEA0ABE" wp14:editId="7C9C13F6">
            <wp:extent cx="6858000" cy="5291455"/>
            <wp:effectExtent l="0" t="0" r="0" b="4445"/>
            <wp:docPr id="799508256" name="Picture 7" descr="A white baby romper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08256" name="Picture 7" descr="A white baby romper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304F212" wp14:editId="6878C7F6">
            <wp:extent cx="6858000" cy="8545195"/>
            <wp:effectExtent l="0" t="0" r="0" b="1905"/>
            <wp:docPr id="1986783153" name="Picture 8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83153" name="Picture 8" descr="A white shirt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6484735" wp14:editId="21CA49AA">
            <wp:extent cx="6858000" cy="5941695"/>
            <wp:effectExtent l="0" t="0" r="0" b="1905"/>
            <wp:docPr id="462594454" name="Picture 9" descr="A white shirt on a til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94454" name="Picture 9" descr="A white shirt on a tile surfac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C4B">
        <w:rPr>
          <w:b/>
          <w:bCs/>
          <w:color w:val="000000" w:themeColor="text1"/>
        </w:rPr>
        <w:br w:type="page"/>
      </w:r>
    </w:p>
    <w:p w14:paraId="6B284795" w14:textId="77777777" w:rsidR="00304C4B" w:rsidRDefault="00304C4B" w:rsidP="00304C4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04C4B" w:rsidRPr="00023D07" w14:paraId="7C10A50E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1EE3" w14:textId="77777777" w:rsidR="00304C4B" w:rsidRPr="00023D07" w:rsidRDefault="00304C4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9268" w14:textId="77777777" w:rsidR="00304C4B" w:rsidRPr="00023D07" w:rsidRDefault="00304C4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4C24" w14:textId="77777777" w:rsidR="00304C4B" w:rsidRPr="00023D07" w:rsidRDefault="00304C4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DFF0" w14:textId="77777777" w:rsidR="00304C4B" w:rsidRPr="00023D07" w:rsidRDefault="00304C4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D262" w14:textId="77777777" w:rsidR="00304C4B" w:rsidRPr="00023D07" w:rsidRDefault="00304C4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04C4B" w14:paraId="466CC46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59917C7" w14:textId="77777777" w:rsidR="00304C4B" w:rsidRDefault="00304C4B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D31F359" w14:textId="77777777" w:rsidR="00304C4B" w:rsidRDefault="00304C4B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051972B" w14:textId="77777777" w:rsidR="00304C4B" w:rsidRDefault="00304C4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5210D6F" w14:textId="77777777" w:rsidR="00304C4B" w:rsidRDefault="00304C4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00D39BC" w14:textId="77777777" w:rsidR="00304C4B" w:rsidRDefault="00304C4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04C4B" w14:paraId="682014B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B86F6D" w14:textId="77777777" w:rsidR="00304C4B" w:rsidRPr="00023D07" w:rsidRDefault="00304C4B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F977CAB" w14:textId="77777777" w:rsidR="00304C4B" w:rsidRDefault="00304C4B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1967E52" w14:textId="77777777" w:rsidR="00304C4B" w:rsidRDefault="00304C4B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578CD3B" w14:textId="77777777" w:rsidR="00304C4B" w:rsidRPr="004E673A" w:rsidRDefault="00304C4B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666282D" w14:textId="77777777" w:rsidR="00304C4B" w:rsidRDefault="00304C4B" w:rsidP="008F2B8B">
            <w:pPr>
              <w:rPr>
                <w:color w:val="4472C4" w:themeColor="accent1"/>
              </w:rPr>
            </w:pPr>
          </w:p>
        </w:tc>
      </w:tr>
      <w:tr w:rsidR="00304C4B" w14:paraId="46E76D8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1C7D6E6" w14:textId="77777777" w:rsidR="00304C4B" w:rsidRPr="00023D07" w:rsidRDefault="00304C4B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8BF94A" w14:textId="77777777" w:rsidR="00304C4B" w:rsidRDefault="00304C4B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7612E6E" w14:textId="77777777" w:rsidR="00304C4B" w:rsidRPr="00C371F0" w:rsidRDefault="00304C4B" w:rsidP="00304C4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04C4B" w:rsidRPr="002714A1" w14:paraId="76922B8A" w14:textId="77777777" w:rsidTr="008F2B8B">
        <w:tc>
          <w:tcPr>
            <w:tcW w:w="2153" w:type="dxa"/>
          </w:tcPr>
          <w:p w14:paraId="263F04C2" w14:textId="77777777" w:rsidR="00304C4B" w:rsidRPr="002714A1" w:rsidRDefault="00304C4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AA6554D" w14:textId="77777777" w:rsidR="00304C4B" w:rsidRPr="002714A1" w:rsidRDefault="00304C4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A23481C" w14:textId="77777777" w:rsidR="00304C4B" w:rsidRPr="002714A1" w:rsidRDefault="00304C4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04C4B" w14:paraId="0BC55358" w14:textId="77777777" w:rsidTr="008F2B8B">
        <w:tc>
          <w:tcPr>
            <w:tcW w:w="2153" w:type="dxa"/>
          </w:tcPr>
          <w:p w14:paraId="609D5760" w14:textId="77777777" w:rsidR="00304C4B" w:rsidRDefault="00304C4B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F2DDCAA" w14:textId="77777777" w:rsidR="00304C4B" w:rsidRDefault="00304C4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D77109D" w14:textId="77777777" w:rsidR="00304C4B" w:rsidRDefault="00304C4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C1B17A2" w14:textId="77777777" w:rsidR="00304C4B" w:rsidRPr="00C371F0" w:rsidRDefault="00304C4B" w:rsidP="00304C4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04C4B" w:rsidRPr="00AD5CE1" w14:paraId="496FC4B6" w14:textId="77777777" w:rsidTr="008F2B8B">
        <w:tc>
          <w:tcPr>
            <w:tcW w:w="5395" w:type="dxa"/>
          </w:tcPr>
          <w:p w14:paraId="26667254" w14:textId="3CDF779F" w:rsidR="00304C4B" w:rsidRPr="00AD5CE1" w:rsidRDefault="00304C4B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392D">
              <w:rPr>
                <w:color w:val="4472C4" w:themeColor="accent1"/>
              </w:rPr>
              <w:t>Jumper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33CB723" w14:textId="77777777" w:rsidR="00304C4B" w:rsidRDefault="00304C4B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B4AA384" w14:textId="77777777" w:rsidR="00304C4B" w:rsidRPr="00AD5CE1" w:rsidRDefault="00304C4B" w:rsidP="008F2B8B"/>
        </w:tc>
      </w:tr>
      <w:tr w:rsidR="00304C4B" w:rsidRPr="00AD5CE1" w14:paraId="2B5C828A" w14:textId="77777777" w:rsidTr="008F2B8B">
        <w:tc>
          <w:tcPr>
            <w:tcW w:w="5395" w:type="dxa"/>
          </w:tcPr>
          <w:p w14:paraId="5FDA5813" w14:textId="77777777" w:rsidR="00304C4B" w:rsidRPr="00F9058C" w:rsidRDefault="00304C4B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671C890" w14:textId="02737F37" w:rsidR="00304C4B" w:rsidRDefault="00304C4B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1392D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6281939" w14:textId="77777777" w:rsidR="00304C4B" w:rsidRPr="00AD5CE1" w:rsidRDefault="00304C4B" w:rsidP="008F2B8B"/>
        </w:tc>
      </w:tr>
    </w:tbl>
    <w:p w14:paraId="1708B204" w14:textId="77777777" w:rsidR="00304C4B" w:rsidRDefault="00304C4B" w:rsidP="00304C4B"/>
    <w:p w14:paraId="43A1FAAD" w14:textId="77777777" w:rsidR="00304C4B" w:rsidRPr="002A5571" w:rsidRDefault="00304C4B" w:rsidP="00304C4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81A93AB" w14:textId="77777777" w:rsidR="00304C4B" w:rsidRPr="0079201A" w:rsidRDefault="00304C4B" w:rsidP="00304C4B"/>
    <w:p w14:paraId="1876D121" w14:textId="77777777" w:rsidR="00C84D35" w:rsidRPr="00304C4B" w:rsidRDefault="00C84D35" w:rsidP="00304C4B"/>
    <w:sectPr w:rsidR="00C84D35" w:rsidRPr="00304C4B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3C8B6" w14:textId="77777777" w:rsidR="0042518F" w:rsidRDefault="0042518F" w:rsidP="00505854">
      <w:r>
        <w:separator/>
      </w:r>
    </w:p>
  </w:endnote>
  <w:endnote w:type="continuationSeparator" w:id="0">
    <w:p w14:paraId="02A5AB63" w14:textId="77777777" w:rsidR="0042518F" w:rsidRDefault="0042518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4FEAC" w14:textId="77777777" w:rsidR="0042518F" w:rsidRDefault="0042518F" w:rsidP="00505854">
      <w:r>
        <w:separator/>
      </w:r>
    </w:p>
  </w:footnote>
  <w:footnote w:type="continuationSeparator" w:id="0">
    <w:p w14:paraId="77172AFB" w14:textId="77777777" w:rsidR="0042518F" w:rsidRDefault="0042518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5FC841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04C6A">
      <w:rPr>
        <w:b/>
        <w:bCs/>
        <w:sz w:val="28"/>
        <w:szCs w:val="28"/>
      </w:rPr>
      <w:t>0487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1392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3CF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4C4B"/>
    <w:rsid w:val="00304C6A"/>
    <w:rsid w:val="0031009D"/>
    <w:rsid w:val="0031392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556B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518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4F2E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424D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C4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2025-09-14T19:46:00Z</dcterms:modified>
</cp:coreProperties>
</file>