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68360" w14:textId="77777777" w:rsidR="00BF36C2" w:rsidRPr="00C371F0" w:rsidRDefault="00BF36C2" w:rsidP="00BF36C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8EAED0A" w14:textId="77777777" w:rsidR="00BF36C2" w:rsidRPr="006C2C15" w:rsidRDefault="00BF36C2" w:rsidP="00BF36C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7947971" w14:textId="77777777" w:rsidR="00BF36C2" w:rsidRPr="00C371F0" w:rsidRDefault="00BF36C2" w:rsidP="00BF36C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66440" w14:paraId="7DF622D1" w14:textId="77777777" w:rsidTr="008F2B8B">
        <w:tc>
          <w:tcPr>
            <w:tcW w:w="5395" w:type="dxa"/>
          </w:tcPr>
          <w:p w14:paraId="3603B19A" w14:textId="77777777" w:rsidR="00BF36C2" w:rsidRDefault="00BF36C2" w:rsidP="008F2B8B">
            <w:r>
              <w:t>Top</w:t>
            </w:r>
          </w:p>
        </w:tc>
        <w:tc>
          <w:tcPr>
            <w:tcW w:w="5395" w:type="dxa"/>
          </w:tcPr>
          <w:p w14:paraId="46C13AB6" w14:textId="77777777" w:rsidR="00BF36C2" w:rsidRDefault="00BF36C2" w:rsidP="008F2B8B">
            <w:r>
              <w:t>Back</w:t>
            </w:r>
          </w:p>
        </w:tc>
      </w:tr>
      <w:tr w:rsidR="00D66440" w14:paraId="31BB546D" w14:textId="77777777" w:rsidTr="008F2B8B">
        <w:tc>
          <w:tcPr>
            <w:tcW w:w="5395" w:type="dxa"/>
          </w:tcPr>
          <w:p w14:paraId="66A2AFCC" w14:textId="611E4510" w:rsidR="00BF36C2" w:rsidRDefault="00D66440" w:rsidP="008F2B8B">
            <w:r>
              <w:rPr>
                <w:noProof/>
              </w:rPr>
              <w:drawing>
                <wp:inline distT="0" distB="0" distL="0" distR="0" wp14:anchorId="614C4FAD" wp14:editId="4C4107B6">
                  <wp:extent cx="3100352" cy="3860800"/>
                  <wp:effectExtent l="0" t="0" r="0" b="0"/>
                  <wp:docPr id="889246287" name="Picture 7" descr="A blu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246287" name="Picture 7" descr="A blue dres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13" cy="387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A3F1954" w14:textId="29AC53E5" w:rsidR="00BF36C2" w:rsidRDefault="00D66440" w:rsidP="008F2B8B">
            <w:r>
              <w:rPr>
                <w:noProof/>
              </w:rPr>
              <w:drawing>
                <wp:inline distT="0" distB="0" distL="0" distR="0" wp14:anchorId="531B35A2" wp14:editId="31134B6B">
                  <wp:extent cx="2931795" cy="3853410"/>
                  <wp:effectExtent l="0" t="0" r="1905" b="0"/>
                  <wp:docPr id="1447077344" name="Picture 8" descr="A blue shirt on a swing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077344" name="Picture 8" descr="A blue shirt on a swinger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55" cy="387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2BA2D" w14:textId="77777777" w:rsidR="00BF36C2" w:rsidRDefault="00BF36C2" w:rsidP="00BF36C2">
      <w:pPr>
        <w:rPr>
          <w:b/>
          <w:bCs/>
          <w:color w:val="000000" w:themeColor="text1"/>
        </w:rPr>
      </w:pPr>
    </w:p>
    <w:p w14:paraId="4FCD55B8" w14:textId="613B4844" w:rsidR="00BF36C2" w:rsidRDefault="00D66440" w:rsidP="00BF36C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FA21676" wp14:editId="424D7877">
            <wp:extent cx="6858000" cy="8540115"/>
            <wp:effectExtent l="0" t="0" r="0" b="0"/>
            <wp:docPr id="122264441" name="Picture 1" descr="A blu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4441" name="Picture 1" descr="A blue dress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F313889" wp14:editId="14C41B06">
            <wp:extent cx="6858000" cy="6141085"/>
            <wp:effectExtent l="0" t="0" r="0" b="5715"/>
            <wp:docPr id="1163904630" name="Picture 2" descr="A close up of a blue and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04630" name="Picture 2" descr="A close up of a blue and white dre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E20621" wp14:editId="578141BF">
            <wp:extent cx="6858000" cy="6989445"/>
            <wp:effectExtent l="0" t="0" r="0" b="0"/>
            <wp:docPr id="179859691" name="Picture 3" descr="A close up of a clothing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9691" name="Picture 3" descr="A close up of a clothing labe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A9DCBA1" wp14:editId="54DC381C">
            <wp:extent cx="6858000" cy="6497320"/>
            <wp:effectExtent l="0" t="0" r="0" b="5080"/>
            <wp:docPr id="1080067241" name="Picture 4" descr="A hand holding a piece of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67241" name="Picture 4" descr="A hand holding a piece of clothing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D0C8A06" wp14:editId="275A8A88">
            <wp:extent cx="6858000" cy="9013825"/>
            <wp:effectExtent l="0" t="0" r="0" b="3175"/>
            <wp:docPr id="1436991337" name="Picture 5" descr="A blue shirt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91337" name="Picture 5" descr="A blue shirt on a swing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50304C" wp14:editId="162F158D">
            <wp:extent cx="6858000" cy="7465695"/>
            <wp:effectExtent l="0" t="0" r="0" b="1905"/>
            <wp:docPr id="102516021" name="Picture 6" descr="A blue shirt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6021" name="Picture 6" descr="A blue shirt on a swing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6C2">
        <w:rPr>
          <w:b/>
          <w:bCs/>
          <w:color w:val="000000" w:themeColor="text1"/>
        </w:rPr>
        <w:br w:type="page"/>
      </w:r>
    </w:p>
    <w:p w14:paraId="135E59F9" w14:textId="77777777" w:rsidR="00BF36C2" w:rsidRDefault="00BF36C2" w:rsidP="00BF36C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F36C2" w:rsidRPr="00023D07" w14:paraId="585CE7AA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6F0A" w14:textId="77777777" w:rsidR="00BF36C2" w:rsidRPr="00023D07" w:rsidRDefault="00BF36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9459" w14:textId="77777777" w:rsidR="00BF36C2" w:rsidRPr="00023D07" w:rsidRDefault="00BF36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D946" w14:textId="77777777" w:rsidR="00BF36C2" w:rsidRPr="00023D07" w:rsidRDefault="00BF36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1C16" w14:textId="77777777" w:rsidR="00BF36C2" w:rsidRPr="00023D07" w:rsidRDefault="00BF36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40AD" w14:textId="77777777" w:rsidR="00BF36C2" w:rsidRPr="00023D07" w:rsidRDefault="00BF36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F36C2" w14:paraId="01CBA99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F305526" w14:textId="77777777" w:rsidR="00BF36C2" w:rsidRDefault="00BF36C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C3F7E53" w14:textId="77777777" w:rsidR="00BF36C2" w:rsidRDefault="00BF36C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ADE292B" w14:textId="77777777" w:rsidR="00BF36C2" w:rsidRDefault="00BF36C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7DE2992" w14:textId="77777777" w:rsidR="00BF36C2" w:rsidRDefault="00BF36C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0ED7C71" w14:textId="77777777" w:rsidR="00BF36C2" w:rsidRDefault="00BF36C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F36C2" w14:paraId="4FD2677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358B3F" w14:textId="77777777" w:rsidR="00BF36C2" w:rsidRPr="00023D07" w:rsidRDefault="00BF36C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A2BF318" w14:textId="77777777" w:rsidR="00BF36C2" w:rsidRDefault="00BF36C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31985DB" w14:textId="77777777" w:rsidR="00BF36C2" w:rsidRDefault="00BF36C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5310DDC" w14:textId="77777777" w:rsidR="00BF36C2" w:rsidRPr="004E673A" w:rsidRDefault="00BF36C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ED6899" w14:textId="77777777" w:rsidR="00BF36C2" w:rsidRDefault="00BF36C2" w:rsidP="008F2B8B">
            <w:pPr>
              <w:rPr>
                <w:color w:val="4472C4" w:themeColor="accent1"/>
              </w:rPr>
            </w:pPr>
          </w:p>
        </w:tc>
      </w:tr>
      <w:tr w:rsidR="00BF36C2" w14:paraId="4D776CA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5D8D8D6" w14:textId="77777777" w:rsidR="00BF36C2" w:rsidRPr="00023D07" w:rsidRDefault="00BF36C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B036CF2" w14:textId="77777777" w:rsidR="00BF36C2" w:rsidRDefault="00BF36C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98F7244" w14:textId="77777777" w:rsidR="00BF36C2" w:rsidRPr="00C371F0" w:rsidRDefault="00BF36C2" w:rsidP="00BF36C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BF36C2" w:rsidRPr="002714A1" w14:paraId="083C7C7A" w14:textId="77777777" w:rsidTr="008F2B8B">
        <w:tc>
          <w:tcPr>
            <w:tcW w:w="2153" w:type="dxa"/>
          </w:tcPr>
          <w:p w14:paraId="0F1F9EBB" w14:textId="77777777" w:rsidR="00BF36C2" w:rsidRPr="002714A1" w:rsidRDefault="00BF36C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B19215B" w14:textId="77777777" w:rsidR="00BF36C2" w:rsidRPr="002714A1" w:rsidRDefault="00BF36C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E218D75" w14:textId="77777777" w:rsidR="00BF36C2" w:rsidRPr="002714A1" w:rsidRDefault="00BF36C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BF36C2" w14:paraId="6874ED83" w14:textId="77777777" w:rsidTr="008F2B8B">
        <w:tc>
          <w:tcPr>
            <w:tcW w:w="2153" w:type="dxa"/>
          </w:tcPr>
          <w:p w14:paraId="138005ED" w14:textId="77777777" w:rsidR="00BF36C2" w:rsidRDefault="00BF36C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701204" w14:textId="77777777" w:rsidR="00BF36C2" w:rsidRDefault="00BF36C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36FF0C8" w14:textId="77777777" w:rsidR="00BF36C2" w:rsidRDefault="00BF36C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8C8B805" w14:textId="77777777" w:rsidR="00BF36C2" w:rsidRPr="00C371F0" w:rsidRDefault="00BF36C2" w:rsidP="00BF36C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F36C2" w:rsidRPr="00AD5CE1" w14:paraId="40FD5AC7" w14:textId="77777777" w:rsidTr="008F2B8B">
        <w:tc>
          <w:tcPr>
            <w:tcW w:w="5395" w:type="dxa"/>
          </w:tcPr>
          <w:p w14:paraId="77487433" w14:textId="7EEE6913" w:rsidR="00BF36C2" w:rsidRPr="00AD5CE1" w:rsidRDefault="00BF36C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22D63">
              <w:rPr>
                <w:color w:val="4472C4" w:themeColor="accent1"/>
              </w:rPr>
              <w:t>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19EC74F" w14:textId="261754E8" w:rsidR="00BF36C2" w:rsidRDefault="00BF36C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D22D63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3350E210" w14:textId="77777777" w:rsidR="00BF36C2" w:rsidRPr="00AD5CE1" w:rsidRDefault="00BF36C2" w:rsidP="008F2B8B"/>
        </w:tc>
      </w:tr>
      <w:tr w:rsidR="00BF36C2" w:rsidRPr="00AD5CE1" w14:paraId="32094F93" w14:textId="77777777" w:rsidTr="008F2B8B">
        <w:tc>
          <w:tcPr>
            <w:tcW w:w="5395" w:type="dxa"/>
          </w:tcPr>
          <w:p w14:paraId="52904B66" w14:textId="77777777" w:rsidR="00BF36C2" w:rsidRPr="00F9058C" w:rsidRDefault="00BF36C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4A9705C" w14:textId="2664B071" w:rsidR="00BF36C2" w:rsidRDefault="00BF36C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22D63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34826E7" w14:textId="77777777" w:rsidR="00BF36C2" w:rsidRPr="00AD5CE1" w:rsidRDefault="00BF36C2" w:rsidP="008F2B8B"/>
        </w:tc>
      </w:tr>
    </w:tbl>
    <w:p w14:paraId="2A3E8435" w14:textId="77777777" w:rsidR="00BF36C2" w:rsidRDefault="00BF36C2" w:rsidP="00BF36C2"/>
    <w:p w14:paraId="55BDB8C3" w14:textId="77777777" w:rsidR="006D53D7" w:rsidRPr="00531968" w:rsidRDefault="006D53D7" w:rsidP="006D53D7">
      <w:pPr>
        <w:rPr>
          <w:rFonts w:eastAsiaTheme="majorEastAsia"/>
        </w:rPr>
      </w:pPr>
      <w:r>
        <w:rPr>
          <w:rFonts w:eastAsiaTheme="majorEastAsia"/>
        </w:rPr>
        <w:t>Items 486 and 501 may be a set.</w:t>
      </w:r>
    </w:p>
    <w:p w14:paraId="3B62BBDF" w14:textId="77777777" w:rsidR="00BF36C2" w:rsidRPr="002A5571" w:rsidRDefault="00BF36C2" w:rsidP="00BF36C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5CE32F3" w14:textId="77777777" w:rsidR="00BF36C2" w:rsidRPr="0079201A" w:rsidRDefault="00BF36C2" w:rsidP="00BF36C2"/>
    <w:p w14:paraId="1876D121" w14:textId="77777777" w:rsidR="00C84D35" w:rsidRPr="00BF36C2" w:rsidRDefault="00C84D35" w:rsidP="00BF36C2"/>
    <w:sectPr w:rsidR="00C84D35" w:rsidRPr="00BF36C2" w:rsidSect="006525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A7265" w14:textId="77777777" w:rsidR="00946E3C" w:rsidRDefault="00946E3C" w:rsidP="00505854">
      <w:r>
        <w:separator/>
      </w:r>
    </w:p>
  </w:endnote>
  <w:endnote w:type="continuationSeparator" w:id="0">
    <w:p w14:paraId="79FE35B2" w14:textId="77777777" w:rsidR="00946E3C" w:rsidRDefault="00946E3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96390" w14:textId="77777777" w:rsidR="00C37408" w:rsidRDefault="00C374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EB970" w14:textId="77777777" w:rsidR="00C37408" w:rsidRDefault="00C37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86BDD" w14:textId="77777777" w:rsidR="00946E3C" w:rsidRDefault="00946E3C" w:rsidP="00505854">
      <w:r>
        <w:separator/>
      </w:r>
    </w:p>
  </w:footnote>
  <w:footnote w:type="continuationSeparator" w:id="0">
    <w:p w14:paraId="2A015F19" w14:textId="77777777" w:rsidR="00946E3C" w:rsidRDefault="00946E3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420D" w14:textId="77777777" w:rsidR="00C37408" w:rsidRDefault="00C374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A1F7DE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37408">
      <w:rPr>
        <w:b/>
        <w:bCs/>
        <w:sz w:val="28"/>
        <w:szCs w:val="28"/>
      </w:rPr>
      <w:t>0486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D53D7">
      <w:rPr>
        <w:noProof/>
        <w:sz w:val="28"/>
        <w:szCs w:val="28"/>
      </w:rPr>
      <w:t>September 17,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B662A" w14:textId="77777777" w:rsidR="00C37408" w:rsidRDefault="00C374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18AF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1CEF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53D7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045A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6E3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2138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36C2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37408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2D63"/>
    <w:rsid w:val="00D3501B"/>
    <w:rsid w:val="00D36FB5"/>
    <w:rsid w:val="00D42E23"/>
    <w:rsid w:val="00D47DCB"/>
    <w:rsid w:val="00D5480F"/>
    <w:rsid w:val="00D66440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1BA4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6C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2025-09-17T15:21:00Z</cp:lastPrinted>
  <dcterms:created xsi:type="dcterms:W3CDTF">2025-09-17T15:21:00Z</dcterms:created>
  <dcterms:modified xsi:type="dcterms:W3CDTF">2025-09-17T15:21:00Z</dcterms:modified>
</cp:coreProperties>
</file>