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0FBCC" w14:textId="77777777" w:rsidR="00F73114" w:rsidRPr="00C371F0" w:rsidRDefault="00F73114" w:rsidP="00F73114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28D8AF8E" w14:textId="77777777" w:rsidR="00F73114" w:rsidRPr="006C2C15" w:rsidRDefault="00F73114" w:rsidP="00F73114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BD3AA63" w14:textId="77777777" w:rsidR="00F73114" w:rsidRPr="00C371F0" w:rsidRDefault="00F73114" w:rsidP="00F73114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F73114" w14:paraId="5E29EE8F" w14:textId="77777777" w:rsidTr="008F2B8B">
        <w:tc>
          <w:tcPr>
            <w:tcW w:w="5395" w:type="dxa"/>
          </w:tcPr>
          <w:p w14:paraId="223C5C9A" w14:textId="77777777" w:rsidR="00F73114" w:rsidRDefault="00F73114" w:rsidP="008F2B8B">
            <w:r>
              <w:t>Top</w:t>
            </w:r>
          </w:p>
        </w:tc>
        <w:tc>
          <w:tcPr>
            <w:tcW w:w="5395" w:type="dxa"/>
          </w:tcPr>
          <w:p w14:paraId="00B9421C" w14:textId="77777777" w:rsidR="00F73114" w:rsidRDefault="00F73114" w:rsidP="008F2B8B">
            <w:r>
              <w:t>Back</w:t>
            </w:r>
          </w:p>
        </w:tc>
      </w:tr>
      <w:tr w:rsidR="00F73114" w14:paraId="13946E69" w14:textId="77777777" w:rsidTr="008F2B8B">
        <w:tc>
          <w:tcPr>
            <w:tcW w:w="5395" w:type="dxa"/>
          </w:tcPr>
          <w:p w14:paraId="09B1BB3F" w14:textId="45A9E7B8" w:rsidR="00F73114" w:rsidRDefault="002032C1" w:rsidP="008F2B8B">
            <w:r>
              <w:rPr>
                <w:noProof/>
              </w:rPr>
              <w:drawing>
                <wp:inline distT="0" distB="0" distL="0" distR="0" wp14:anchorId="222B4CD2" wp14:editId="1E24D7BC">
                  <wp:extent cx="2427786" cy="6106571"/>
                  <wp:effectExtent l="0" t="0" r="0" b="2540"/>
                  <wp:docPr id="171322793" name="Picture 1" descr="A white garment with a pink ribbon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22793" name="Picture 1" descr="A white garment with a pink ribbon on a grid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652" cy="6216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2690FEB" w14:textId="77777777" w:rsidR="00F73114" w:rsidRDefault="00F73114" w:rsidP="008F2B8B"/>
        </w:tc>
      </w:tr>
    </w:tbl>
    <w:p w14:paraId="405C62ED" w14:textId="77777777" w:rsidR="00F73114" w:rsidRDefault="00F73114" w:rsidP="00F73114">
      <w:pPr>
        <w:rPr>
          <w:b/>
          <w:bCs/>
          <w:color w:val="000000" w:themeColor="text1"/>
        </w:rPr>
      </w:pPr>
    </w:p>
    <w:p w14:paraId="334BF218" w14:textId="1A978595" w:rsidR="00F73114" w:rsidRDefault="00F73114" w:rsidP="00F73114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  <w:r w:rsidR="002032C1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506352F" wp14:editId="41B02915">
            <wp:extent cx="3635375" cy="9144000"/>
            <wp:effectExtent l="0" t="0" r="0" b="0"/>
            <wp:docPr id="1657520229" name="Picture 2" descr="A white garment with pink ribbon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20229" name="Picture 2" descr="A white garment with pink ribbon on a grid wall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32C1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E718403" wp14:editId="5432F364">
            <wp:extent cx="6858000" cy="6726555"/>
            <wp:effectExtent l="0" t="0" r="0" b="4445"/>
            <wp:docPr id="777429951" name="Picture 3" descr="A white cloth with pink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429951" name="Picture 3" descr="A white cloth with pink flowers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32C1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1EC5C80" wp14:editId="115A6720">
            <wp:extent cx="6858000" cy="5143500"/>
            <wp:effectExtent l="0" t="0" r="0" b="0"/>
            <wp:docPr id="1715493886" name="Picture 4" descr="A close-up of a white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493886" name="Picture 4" descr="A close-up of a white fabric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8BF8B" w14:textId="77777777" w:rsidR="0092731D" w:rsidRDefault="0092731D" w:rsidP="00F73114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 w:type="page"/>
      </w:r>
    </w:p>
    <w:p w14:paraId="03934DF3" w14:textId="1B813987" w:rsidR="00F73114" w:rsidRDefault="00F73114" w:rsidP="00F73114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F73114" w:rsidRPr="00023D07" w14:paraId="09E7FB17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224D7" w14:textId="77777777" w:rsidR="00F73114" w:rsidRPr="00023D07" w:rsidRDefault="00F7311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C2379" w14:textId="77777777" w:rsidR="00F73114" w:rsidRPr="00023D07" w:rsidRDefault="00F7311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9AADC" w14:textId="77777777" w:rsidR="00F73114" w:rsidRPr="00023D07" w:rsidRDefault="00F7311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C5B7E" w14:textId="77777777" w:rsidR="00F73114" w:rsidRPr="00023D07" w:rsidRDefault="00F7311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EB2A2" w14:textId="77777777" w:rsidR="00F73114" w:rsidRPr="00023D07" w:rsidRDefault="00F7311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F73114" w14:paraId="6654D91B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3984A7E" w14:textId="77777777" w:rsidR="00F73114" w:rsidRDefault="00F73114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46E92E6" w14:textId="77777777" w:rsidR="00F73114" w:rsidRDefault="00F73114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41065433" w14:textId="77777777" w:rsidR="00F73114" w:rsidRDefault="00F73114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AD90FC8" w14:textId="77777777" w:rsidR="00F73114" w:rsidRDefault="00F73114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43F2AAB" w14:textId="77777777" w:rsidR="00F73114" w:rsidRDefault="00F73114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73114" w14:paraId="38273F5B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019CBBB" w14:textId="77777777" w:rsidR="00F73114" w:rsidRPr="00023D07" w:rsidRDefault="00F73114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8A9A67D" w14:textId="77777777" w:rsidR="00F73114" w:rsidRDefault="00F73114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F64F647" w14:textId="77777777" w:rsidR="00F73114" w:rsidRDefault="00F73114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5F48FF12" w14:textId="77777777" w:rsidR="00F73114" w:rsidRPr="004E673A" w:rsidRDefault="00F73114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E6E4A5B" w14:textId="77777777" w:rsidR="00F73114" w:rsidRDefault="00F73114" w:rsidP="008F2B8B">
            <w:pPr>
              <w:rPr>
                <w:color w:val="4472C4" w:themeColor="accent1"/>
              </w:rPr>
            </w:pPr>
          </w:p>
        </w:tc>
      </w:tr>
      <w:tr w:rsidR="00F73114" w14:paraId="4427E0BA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4B645AC" w14:textId="77777777" w:rsidR="00F73114" w:rsidRPr="00023D07" w:rsidRDefault="00F73114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F9BB97D" w14:textId="77777777" w:rsidR="00F73114" w:rsidRDefault="00F73114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8E52433" w14:textId="77777777" w:rsidR="00F73114" w:rsidRPr="00C371F0" w:rsidRDefault="00F73114" w:rsidP="00F73114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F73114" w:rsidRPr="002714A1" w14:paraId="44B0718E" w14:textId="77777777" w:rsidTr="008F2B8B">
        <w:tc>
          <w:tcPr>
            <w:tcW w:w="2153" w:type="dxa"/>
          </w:tcPr>
          <w:p w14:paraId="19AA9032" w14:textId="77777777" w:rsidR="00F73114" w:rsidRPr="002714A1" w:rsidRDefault="00F73114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F6A9592" w14:textId="77777777" w:rsidR="00F73114" w:rsidRPr="002714A1" w:rsidRDefault="00F73114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76F8DFD9" w14:textId="77777777" w:rsidR="00F73114" w:rsidRPr="002714A1" w:rsidRDefault="00F73114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F73114" w14:paraId="579EEA8C" w14:textId="77777777" w:rsidTr="008F2B8B">
        <w:tc>
          <w:tcPr>
            <w:tcW w:w="2153" w:type="dxa"/>
          </w:tcPr>
          <w:p w14:paraId="400139D0" w14:textId="77777777" w:rsidR="00F73114" w:rsidRDefault="00F73114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0A13C99E" w14:textId="77777777" w:rsidR="00F73114" w:rsidRDefault="00F73114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342A58D6" w14:textId="77777777" w:rsidR="00F73114" w:rsidRDefault="00F73114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698F0C7" w14:textId="77777777" w:rsidR="00F73114" w:rsidRPr="00C371F0" w:rsidRDefault="00F73114" w:rsidP="00F73114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F73114" w:rsidRPr="00AD5CE1" w14:paraId="7C02603E" w14:textId="77777777" w:rsidTr="008F2B8B">
        <w:tc>
          <w:tcPr>
            <w:tcW w:w="5395" w:type="dxa"/>
          </w:tcPr>
          <w:p w14:paraId="3459B5B2" w14:textId="0DABBABB" w:rsidR="00F73114" w:rsidRPr="00AD5CE1" w:rsidRDefault="00F73114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2731D">
              <w:rPr>
                <w:color w:val="4472C4" w:themeColor="accent1"/>
              </w:rPr>
              <w:t>Woman's Bonnet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09C385D" w14:textId="14EFD469" w:rsidR="00F73114" w:rsidRDefault="00F73114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</w:t>
            </w:r>
            <w:r w:rsidR="0092731D">
              <w:rPr>
                <w:color w:val="4472C4" w:themeColor="accent1"/>
              </w:rPr>
              <w:t>2</w:t>
            </w:r>
            <w:r>
              <w:rPr>
                <w:color w:val="4472C4" w:themeColor="accent1"/>
              </w:rPr>
              <w:t>0</w:t>
            </w:r>
            <w:r>
              <w:t>±20</w:t>
            </w:r>
          </w:p>
          <w:p w14:paraId="342B4BA9" w14:textId="77777777" w:rsidR="00F73114" w:rsidRPr="00AD5CE1" w:rsidRDefault="00F73114" w:rsidP="008F2B8B"/>
        </w:tc>
      </w:tr>
      <w:tr w:rsidR="00F73114" w:rsidRPr="00AD5CE1" w14:paraId="78D44B91" w14:textId="77777777" w:rsidTr="008F2B8B">
        <w:tc>
          <w:tcPr>
            <w:tcW w:w="5395" w:type="dxa"/>
          </w:tcPr>
          <w:p w14:paraId="0233202A" w14:textId="77777777" w:rsidR="00F73114" w:rsidRPr="00F9058C" w:rsidRDefault="00F73114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7E65A579" w14:textId="41BB3972" w:rsidR="00F73114" w:rsidRDefault="00F73114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92731D">
              <w:rPr>
                <w:noProof/>
                <w:color w:val="4472C4" w:themeColor="accent1"/>
              </w:rPr>
              <w:t>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92731D">
              <w:rPr>
                <w:noProof/>
                <w:color w:val="4472C4" w:themeColor="accent1"/>
              </w:rPr>
              <w:t>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1C8A1856" w14:textId="77777777" w:rsidR="00F73114" w:rsidRPr="00AD5CE1" w:rsidRDefault="00F73114" w:rsidP="008F2B8B"/>
        </w:tc>
      </w:tr>
    </w:tbl>
    <w:p w14:paraId="0363FFF4" w14:textId="77777777" w:rsidR="00F73114" w:rsidRDefault="00F73114" w:rsidP="00F73114"/>
    <w:p w14:paraId="2E5ED3F0" w14:textId="77777777" w:rsidR="00F73114" w:rsidRPr="002A5571" w:rsidRDefault="00F73114" w:rsidP="00F73114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06F55CAE" w14:textId="77777777" w:rsidR="00F73114" w:rsidRPr="0079201A" w:rsidRDefault="00F73114" w:rsidP="00F73114"/>
    <w:p w14:paraId="1876D121" w14:textId="77777777" w:rsidR="00C84D35" w:rsidRPr="00F73114" w:rsidRDefault="00C84D35" w:rsidP="00F73114"/>
    <w:sectPr w:rsidR="00C84D35" w:rsidRPr="00F73114" w:rsidSect="0065255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506C7" w14:textId="77777777" w:rsidR="009F1FF5" w:rsidRDefault="009F1FF5" w:rsidP="00505854">
      <w:r>
        <w:separator/>
      </w:r>
    </w:p>
  </w:endnote>
  <w:endnote w:type="continuationSeparator" w:id="0">
    <w:p w14:paraId="6915911A" w14:textId="77777777" w:rsidR="009F1FF5" w:rsidRDefault="009F1FF5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FADA3" w14:textId="77777777" w:rsidR="00FE0A0C" w:rsidRDefault="00FE0A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25D39" w14:textId="77777777" w:rsidR="00FE0A0C" w:rsidRDefault="00FE0A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48B451" w14:textId="77777777" w:rsidR="009F1FF5" w:rsidRDefault="009F1FF5" w:rsidP="00505854">
      <w:r>
        <w:separator/>
      </w:r>
    </w:p>
  </w:footnote>
  <w:footnote w:type="continuationSeparator" w:id="0">
    <w:p w14:paraId="3E14267D" w14:textId="77777777" w:rsidR="009F1FF5" w:rsidRDefault="009F1FF5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588A5" w14:textId="77777777" w:rsidR="00FE0A0C" w:rsidRDefault="00FE0A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52E052B5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E0A0C">
      <w:rPr>
        <w:b/>
        <w:bCs/>
        <w:sz w:val="28"/>
        <w:szCs w:val="28"/>
      </w:rPr>
      <w:t>0485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92731D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436AC" w14:textId="77777777" w:rsidR="00FE0A0C" w:rsidRDefault="00FE0A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75129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2C1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E718F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31D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9F1FF5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57FFC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73114"/>
    <w:rsid w:val="00F81197"/>
    <w:rsid w:val="00F820CD"/>
    <w:rsid w:val="00F8522B"/>
    <w:rsid w:val="00F86920"/>
    <w:rsid w:val="00F876C2"/>
    <w:rsid w:val="00F967FF"/>
    <w:rsid w:val="00FA39F6"/>
    <w:rsid w:val="00FE0A0C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114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5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2025-09-14T19:48:00Z</dcterms:modified>
</cp:coreProperties>
</file>