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56E58F" w14:textId="77777777" w:rsidR="00B33794" w:rsidRPr="00C371F0" w:rsidRDefault="00B33794" w:rsidP="00B33794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43B1920A" w14:textId="77777777" w:rsidR="00B33794" w:rsidRPr="006C2C15" w:rsidRDefault="00B33794" w:rsidP="00B33794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E3C637A" w14:textId="77777777" w:rsidR="00B33794" w:rsidRPr="00C371F0" w:rsidRDefault="00B33794" w:rsidP="00B337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F14B3" w14:paraId="73CCB4F6" w14:textId="77777777" w:rsidTr="008F2B8B">
        <w:tc>
          <w:tcPr>
            <w:tcW w:w="5395" w:type="dxa"/>
          </w:tcPr>
          <w:p w14:paraId="3DC0EAA1" w14:textId="77777777" w:rsidR="00B33794" w:rsidRDefault="00B33794" w:rsidP="008F2B8B">
            <w:r>
              <w:t>Top</w:t>
            </w:r>
          </w:p>
        </w:tc>
        <w:tc>
          <w:tcPr>
            <w:tcW w:w="5395" w:type="dxa"/>
          </w:tcPr>
          <w:p w14:paraId="2CF5FBE1" w14:textId="77777777" w:rsidR="00B33794" w:rsidRDefault="00B33794" w:rsidP="008F2B8B">
            <w:r>
              <w:t>Back</w:t>
            </w:r>
          </w:p>
        </w:tc>
      </w:tr>
      <w:tr w:rsidR="007F14B3" w14:paraId="3A6AEEEF" w14:textId="77777777" w:rsidTr="008F2B8B">
        <w:tc>
          <w:tcPr>
            <w:tcW w:w="5395" w:type="dxa"/>
          </w:tcPr>
          <w:p w14:paraId="0F47337C" w14:textId="77AAB41F" w:rsidR="00B33794" w:rsidRDefault="007F14B3" w:rsidP="008F2B8B">
            <w:r>
              <w:rPr>
                <w:noProof/>
              </w:rPr>
              <w:drawing>
                <wp:inline distT="0" distB="0" distL="0" distR="0" wp14:anchorId="6ACCF47B" wp14:editId="5F4B3047">
                  <wp:extent cx="3194102" cy="3177540"/>
                  <wp:effectExtent l="0" t="0" r="6350" b="0"/>
                  <wp:docPr id="1474281244" name="Picture 1" descr="A white dress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81244" name="Picture 1" descr="A white dress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294" cy="318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98EE81A" w14:textId="69B52DEC" w:rsidR="00B33794" w:rsidRDefault="007F14B3" w:rsidP="008F2B8B">
            <w:r>
              <w:rPr>
                <w:noProof/>
              </w:rPr>
              <w:drawing>
                <wp:inline distT="0" distB="0" distL="0" distR="0" wp14:anchorId="66AF9FC8" wp14:editId="54D3E028">
                  <wp:extent cx="2362200" cy="3149600"/>
                  <wp:effectExtent l="0" t="0" r="0" b="0"/>
                  <wp:docPr id="433775088" name="Picture 2" descr="A white dress on a swing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775088" name="Picture 2" descr="A white dress on a swinger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9950" cy="3173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5D1739" w14:textId="77777777" w:rsidR="00B33794" w:rsidRDefault="00B33794" w:rsidP="00B33794">
      <w:pPr>
        <w:rPr>
          <w:b/>
          <w:bCs/>
          <w:color w:val="000000" w:themeColor="text1"/>
        </w:rPr>
      </w:pPr>
    </w:p>
    <w:p w14:paraId="1550BBBA" w14:textId="759D993A" w:rsidR="00B33794" w:rsidRDefault="007F14B3" w:rsidP="00B337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DDA1D23" wp14:editId="0F47E975">
            <wp:extent cx="6858000" cy="6822440"/>
            <wp:effectExtent l="0" t="0" r="0" b="0"/>
            <wp:docPr id="1909437846" name="Picture 3" descr="A white dres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437846" name="Picture 3" descr="A white dress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2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DEA610A" wp14:editId="4F0BB5BD">
            <wp:extent cx="6858000" cy="8141335"/>
            <wp:effectExtent l="0" t="0" r="0" b="0"/>
            <wp:docPr id="203785291" name="Picture 4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5291" name="Picture 4" descr="A white dress on a swinger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C244CD5" wp14:editId="2BE6C476">
            <wp:extent cx="6858000" cy="8314055"/>
            <wp:effectExtent l="0" t="0" r="0" b="4445"/>
            <wp:docPr id="830956647" name="Picture 5" descr="A white lace dress with a white bord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956647" name="Picture 5" descr="A white lace dress with a white border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31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E762C35" wp14:editId="3576DC1B">
            <wp:extent cx="6536055" cy="9144000"/>
            <wp:effectExtent l="0" t="0" r="4445" b="0"/>
            <wp:docPr id="1855377273" name="Picture 6" descr="A white lace on a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377273" name="Picture 6" descr="A white lace on a cloth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05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7B2B46A6" wp14:editId="7E08DF99">
            <wp:extent cx="5592445" cy="9144000"/>
            <wp:effectExtent l="0" t="0" r="0" b="0"/>
            <wp:docPr id="1637034722" name="Picture 7" descr="A close up of a white clo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34722" name="Picture 7" descr="A close up of a white cloth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07A59BAF" wp14:editId="2531AEBA">
            <wp:extent cx="6858000" cy="9144000"/>
            <wp:effectExtent l="0" t="0" r="0" b="0"/>
            <wp:docPr id="617326667" name="Picture 8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26667" name="Picture 8" descr="A white dress on a swinge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3A0C430D" wp14:editId="32D4B507">
            <wp:extent cx="6858000" cy="7484110"/>
            <wp:effectExtent l="0" t="0" r="0" b="0"/>
            <wp:docPr id="294153843" name="Picture 9" descr="A white dress on a swing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53843" name="Picture 9" descr="A white dress on a swinger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3794">
        <w:rPr>
          <w:b/>
          <w:bCs/>
          <w:color w:val="000000" w:themeColor="text1"/>
        </w:rPr>
        <w:br w:type="page"/>
      </w:r>
    </w:p>
    <w:p w14:paraId="553E9620" w14:textId="77777777" w:rsidR="00B33794" w:rsidRDefault="00B33794" w:rsidP="00B337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33794" w:rsidRPr="00023D07" w14:paraId="428CA4D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355F" w14:textId="77777777" w:rsidR="00B33794" w:rsidRPr="00023D07" w:rsidRDefault="00B337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65EFF" w14:textId="77777777" w:rsidR="00B33794" w:rsidRPr="00023D07" w:rsidRDefault="00B337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1C2E" w14:textId="77777777" w:rsidR="00B33794" w:rsidRPr="00023D07" w:rsidRDefault="00B337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0C563" w14:textId="77777777" w:rsidR="00B33794" w:rsidRPr="00023D07" w:rsidRDefault="00B337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1350A" w14:textId="77777777" w:rsidR="00B33794" w:rsidRPr="00023D07" w:rsidRDefault="00B33794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33794" w14:paraId="25C9B02D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89B93DC" w14:textId="77777777" w:rsidR="00B33794" w:rsidRDefault="00B33794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73841FA8" w14:textId="77777777" w:rsidR="00B33794" w:rsidRDefault="00B33794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2EBF6DD6" w14:textId="77777777" w:rsidR="00B33794" w:rsidRDefault="00B337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00E583B0" w14:textId="77777777" w:rsidR="00B33794" w:rsidRDefault="00B337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F99B59" w14:textId="77777777" w:rsidR="00B33794" w:rsidRDefault="00B33794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33794" w14:paraId="69D1153E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578838B" w14:textId="77777777" w:rsidR="00B33794" w:rsidRPr="00023D07" w:rsidRDefault="00B33794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3B5B3321" w14:textId="77777777" w:rsidR="00B33794" w:rsidRDefault="00B33794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4C54557" w14:textId="77777777" w:rsidR="00B33794" w:rsidRDefault="00B33794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0F01F7F8" w14:textId="77777777" w:rsidR="00B33794" w:rsidRPr="004E673A" w:rsidRDefault="00B33794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5992A502" w14:textId="77777777" w:rsidR="00B33794" w:rsidRDefault="00B33794" w:rsidP="008F2B8B">
            <w:pPr>
              <w:rPr>
                <w:color w:val="4472C4" w:themeColor="accent1"/>
              </w:rPr>
            </w:pPr>
          </w:p>
        </w:tc>
      </w:tr>
      <w:tr w:rsidR="00B33794" w14:paraId="13F14326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528CB5C" w14:textId="77777777" w:rsidR="00B33794" w:rsidRPr="00023D07" w:rsidRDefault="00B33794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90E481C" w14:textId="77777777" w:rsidR="00B33794" w:rsidRDefault="00B33794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9A9CEA4" w14:textId="77777777" w:rsidR="00B33794" w:rsidRPr="00C371F0" w:rsidRDefault="00B33794" w:rsidP="00B33794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B33794" w:rsidRPr="002714A1" w14:paraId="33961AE2" w14:textId="77777777" w:rsidTr="008F2B8B">
        <w:tc>
          <w:tcPr>
            <w:tcW w:w="2153" w:type="dxa"/>
          </w:tcPr>
          <w:p w14:paraId="72692824" w14:textId="77777777" w:rsidR="00B33794" w:rsidRPr="002714A1" w:rsidRDefault="00B337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735E09E" w14:textId="77777777" w:rsidR="00B33794" w:rsidRPr="002714A1" w:rsidRDefault="00B337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78F6EAAE" w14:textId="77777777" w:rsidR="00B33794" w:rsidRPr="002714A1" w:rsidRDefault="00B33794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B33794" w14:paraId="5696DA2C" w14:textId="77777777" w:rsidTr="008F2B8B">
        <w:tc>
          <w:tcPr>
            <w:tcW w:w="2153" w:type="dxa"/>
          </w:tcPr>
          <w:p w14:paraId="20922BBE" w14:textId="77777777" w:rsidR="00B33794" w:rsidRDefault="00B33794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2A4D11F" w14:textId="77777777" w:rsidR="00B33794" w:rsidRDefault="00B337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27F75579" w14:textId="77777777" w:rsidR="00B33794" w:rsidRDefault="00B33794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43CB44E" w14:textId="77777777" w:rsidR="00B33794" w:rsidRPr="00C371F0" w:rsidRDefault="00B33794" w:rsidP="00B33794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33794" w:rsidRPr="00AD5CE1" w14:paraId="49D90823" w14:textId="77777777" w:rsidTr="008F2B8B">
        <w:tc>
          <w:tcPr>
            <w:tcW w:w="5395" w:type="dxa"/>
          </w:tcPr>
          <w:p w14:paraId="57DE0ADF" w14:textId="75CB6689" w:rsidR="00B33794" w:rsidRPr="00AD5CE1" w:rsidRDefault="00B33794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7097F">
              <w:rPr>
                <w:color w:val="4472C4" w:themeColor="accent1"/>
              </w:rPr>
              <w:t>Child's Chemise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C53F47C" w14:textId="77777777" w:rsidR="00B33794" w:rsidRDefault="00B33794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3BD73355" w14:textId="77777777" w:rsidR="00B33794" w:rsidRPr="00AD5CE1" w:rsidRDefault="00B33794" w:rsidP="008F2B8B"/>
        </w:tc>
      </w:tr>
      <w:tr w:rsidR="00B33794" w:rsidRPr="00AD5CE1" w14:paraId="23984FA6" w14:textId="77777777" w:rsidTr="008F2B8B">
        <w:tc>
          <w:tcPr>
            <w:tcW w:w="5395" w:type="dxa"/>
          </w:tcPr>
          <w:p w14:paraId="261A12C3" w14:textId="77777777" w:rsidR="00B33794" w:rsidRPr="00F9058C" w:rsidRDefault="00B33794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14E99D5" w14:textId="58074A75" w:rsidR="00B33794" w:rsidRDefault="00B33794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7097F">
              <w:rPr>
                <w:noProof/>
                <w:color w:val="4472C4" w:themeColor="accent1"/>
              </w:rPr>
              <w:t>20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4F7055CC" w14:textId="77777777" w:rsidR="00B33794" w:rsidRPr="00AD5CE1" w:rsidRDefault="00B33794" w:rsidP="008F2B8B"/>
        </w:tc>
      </w:tr>
    </w:tbl>
    <w:p w14:paraId="2534534C" w14:textId="77777777" w:rsidR="00B33794" w:rsidRDefault="00B33794" w:rsidP="00B33794"/>
    <w:p w14:paraId="636C42BB" w14:textId="77777777" w:rsidR="00B33794" w:rsidRPr="002A5571" w:rsidRDefault="00B33794" w:rsidP="00B33794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B48DBA5" w14:textId="77777777" w:rsidR="00B33794" w:rsidRPr="0079201A" w:rsidRDefault="00B33794" w:rsidP="00B33794"/>
    <w:p w14:paraId="1876D121" w14:textId="77777777" w:rsidR="00C84D35" w:rsidRPr="00B33794" w:rsidRDefault="00C84D35" w:rsidP="00B33794"/>
    <w:sectPr w:rsidR="00C84D35" w:rsidRPr="00B33794" w:rsidSect="0065255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9FD1ED" w14:textId="77777777" w:rsidR="004C07D0" w:rsidRDefault="004C07D0" w:rsidP="00505854">
      <w:r>
        <w:separator/>
      </w:r>
    </w:p>
  </w:endnote>
  <w:endnote w:type="continuationSeparator" w:id="0">
    <w:p w14:paraId="0A1E2864" w14:textId="77777777" w:rsidR="004C07D0" w:rsidRDefault="004C07D0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9416E" w14:textId="77777777" w:rsidR="00950451" w:rsidRDefault="009504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4130C" w14:textId="77777777" w:rsidR="00950451" w:rsidRDefault="009504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5F1FC" w14:textId="77777777" w:rsidR="004C07D0" w:rsidRDefault="004C07D0" w:rsidP="00505854">
      <w:r>
        <w:separator/>
      </w:r>
    </w:p>
  </w:footnote>
  <w:footnote w:type="continuationSeparator" w:id="0">
    <w:p w14:paraId="19364D22" w14:textId="77777777" w:rsidR="004C07D0" w:rsidRDefault="004C07D0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0DCD7B" w14:textId="77777777" w:rsidR="00950451" w:rsidRDefault="009504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5F66DF2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950451">
      <w:rPr>
        <w:b/>
        <w:bCs/>
        <w:sz w:val="28"/>
        <w:szCs w:val="28"/>
      </w:rPr>
      <w:t>0484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A7097F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D51E3" w14:textId="77777777" w:rsidR="00950451" w:rsidRDefault="009504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07D0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7F14B3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50451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097F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3379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500D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1473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97B9D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794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5</TotalTime>
  <Pages>9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2025-09-14T19:48:00Z</dcterms:modified>
</cp:coreProperties>
</file>