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76BC8" w14:textId="77777777" w:rsidR="006E4D60" w:rsidRPr="00C371F0" w:rsidRDefault="006E4D60" w:rsidP="006E4D60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89EAB0E" w14:textId="77777777" w:rsidR="006E4D60" w:rsidRPr="006C2C15" w:rsidRDefault="006E4D60" w:rsidP="006E4D60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A14F1EE" w14:textId="77777777" w:rsidR="006E4D60" w:rsidRPr="00C371F0" w:rsidRDefault="006E4D60" w:rsidP="006E4D6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E4D60" w14:paraId="20A4F6A6" w14:textId="77777777" w:rsidTr="008F2B8B">
        <w:tc>
          <w:tcPr>
            <w:tcW w:w="5395" w:type="dxa"/>
          </w:tcPr>
          <w:p w14:paraId="209219FE" w14:textId="77777777" w:rsidR="006E4D60" w:rsidRDefault="006E4D60" w:rsidP="008F2B8B">
            <w:r>
              <w:t>Top</w:t>
            </w:r>
          </w:p>
        </w:tc>
        <w:tc>
          <w:tcPr>
            <w:tcW w:w="5395" w:type="dxa"/>
          </w:tcPr>
          <w:p w14:paraId="1FFBF9A5" w14:textId="77777777" w:rsidR="006E4D60" w:rsidRDefault="006E4D60" w:rsidP="008F2B8B">
            <w:r>
              <w:t>Back</w:t>
            </w:r>
          </w:p>
        </w:tc>
      </w:tr>
      <w:tr w:rsidR="006E4D60" w14:paraId="66F6D683" w14:textId="77777777" w:rsidTr="008F2B8B">
        <w:tc>
          <w:tcPr>
            <w:tcW w:w="5395" w:type="dxa"/>
          </w:tcPr>
          <w:p w14:paraId="7397119F" w14:textId="71929597" w:rsidR="006E4D60" w:rsidRDefault="006D57D5" w:rsidP="008F2B8B">
            <w:r>
              <w:rPr>
                <w:noProof/>
              </w:rPr>
              <w:drawing>
                <wp:inline distT="0" distB="0" distL="0" distR="0" wp14:anchorId="1F81A49D" wp14:editId="7F9EFD24">
                  <wp:extent cx="1652390" cy="6286500"/>
                  <wp:effectExtent l="0" t="0" r="0" b="0"/>
                  <wp:docPr id="1174424292" name="Picture 1" descr="A piece of wood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424292" name="Picture 1" descr="A piece of wood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20" cy="638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58C005E" w14:textId="77777777" w:rsidR="006E4D60" w:rsidRDefault="006E4D60" w:rsidP="008F2B8B"/>
        </w:tc>
      </w:tr>
    </w:tbl>
    <w:p w14:paraId="26903A8E" w14:textId="7CBB3499" w:rsidR="006E4D60" w:rsidRDefault="006D57D5" w:rsidP="006E4D6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FE6E3B1" wp14:editId="4F0B4D3D">
            <wp:extent cx="2403475" cy="9144000"/>
            <wp:effectExtent l="0" t="0" r="0" b="0"/>
            <wp:docPr id="1408363909" name="Picture 2" descr="A piece of wood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63909" name="Picture 2" descr="A piece of wood on a tile wa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1093603" wp14:editId="7FD95127">
            <wp:extent cx="6590665" cy="9144000"/>
            <wp:effectExtent l="0" t="0" r="635" b="0"/>
            <wp:docPr id="968614610" name="Picture 3" descr="A close-up of a crocheted f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14610" name="Picture 3" descr="A close-up of a crocheted fa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F4465F" wp14:editId="00EF854B">
            <wp:extent cx="6858000" cy="8844915"/>
            <wp:effectExtent l="0" t="0" r="0" b="0"/>
            <wp:docPr id="1174598518" name="Picture 4" descr="A close up of a croch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98518" name="Picture 4" descr="A close up of a croche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4DDC75F" wp14:editId="4252E387">
            <wp:extent cx="7382933" cy="5537200"/>
            <wp:effectExtent l="0" t="4445" r="4445" b="4445"/>
            <wp:docPr id="607442711" name="Picture 5" descr="A hand holding a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42711" name="Picture 5" descr="A hand holding a l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6031" cy="553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20B2" w14:textId="77777777" w:rsidR="006E4D60" w:rsidRDefault="006E4D60" w:rsidP="006E4D6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CAA0E9B" w14:textId="77777777" w:rsidR="006E4D60" w:rsidRDefault="006E4D60" w:rsidP="006E4D6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E4D60" w:rsidRPr="00023D07" w14:paraId="15E32993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FDCA" w14:textId="77777777" w:rsidR="006E4D60" w:rsidRPr="00023D07" w:rsidRDefault="006E4D6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120A" w14:textId="77777777" w:rsidR="006E4D60" w:rsidRPr="00023D07" w:rsidRDefault="006E4D6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D370" w14:textId="77777777" w:rsidR="006E4D60" w:rsidRPr="00023D07" w:rsidRDefault="006E4D6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464E" w14:textId="77777777" w:rsidR="006E4D60" w:rsidRPr="00023D07" w:rsidRDefault="006E4D6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F747" w14:textId="77777777" w:rsidR="006E4D60" w:rsidRPr="00023D07" w:rsidRDefault="006E4D6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E4D60" w14:paraId="4DE6510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6BEAA85" w14:textId="77777777" w:rsidR="006E4D60" w:rsidRDefault="006E4D60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BA07A0C" w14:textId="77777777" w:rsidR="006E4D60" w:rsidRDefault="006E4D60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676EE01" w14:textId="77777777" w:rsidR="006E4D60" w:rsidRDefault="006E4D6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B959FCA" w14:textId="77777777" w:rsidR="006E4D60" w:rsidRDefault="006E4D6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61FD2C9" w14:textId="77777777" w:rsidR="006E4D60" w:rsidRDefault="006E4D6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E4D60" w14:paraId="48402CE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7BF0B27" w14:textId="77777777" w:rsidR="006E4D60" w:rsidRPr="00023D07" w:rsidRDefault="006E4D60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71BA4F2" w14:textId="77777777" w:rsidR="006E4D60" w:rsidRDefault="006E4D60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A93A039" w14:textId="77777777" w:rsidR="006E4D60" w:rsidRDefault="006E4D60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C76690D" w14:textId="77777777" w:rsidR="006E4D60" w:rsidRPr="004E673A" w:rsidRDefault="006E4D60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5A8CFFE" w14:textId="77777777" w:rsidR="006E4D60" w:rsidRDefault="006E4D60" w:rsidP="008F2B8B">
            <w:pPr>
              <w:rPr>
                <w:color w:val="4472C4" w:themeColor="accent1"/>
              </w:rPr>
            </w:pPr>
          </w:p>
        </w:tc>
      </w:tr>
      <w:tr w:rsidR="006E4D60" w14:paraId="68F98FF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10837EB" w14:textId="77777777" w:rsidR="006E4D60" w:rsidRPr="00023D07" w:rsidRDefault="006E4D60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3561894" w14:textId="77777777" w:rsidR="006E4D60" w:rsidRDefault="006E4D60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914413B" w14:textId="77777777" w:rsidR="006E4D60" w:rsidRPr="00C371F0" w:rsidRDefault="006E4D60" w:rsidP="006E4D6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6E4D60" w:rsidRPr="002714A1" w14:paraId="2D93F315" w14:textId="77777777" w:rsidTr="008F2B8B">
        <w:tc>
          <w:tcPr>
            <w:tcW w:w="2153" w:type="dxa"/>
          </w:tcPr>
          <w:p w14:paraId="29175A1D" w14:textId="77777777" w:rsidR="006E4D60" w:rsidRPr="002714A1" w:rsidRDefault="006E4D6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FE8D0AA" w14:textId="77777777" w:rsidR="006E4D60" w:rsidRPr="002714A1" w:rsidRDefault="006E4D6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19A0A90" w14:textId="77777777" w:rsidR="006E4D60" w:rsidRPr="002714A1" w:rsidRDefault="006E4D6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6E4D60" w14:paraId="1D4EC45F" w14:textId="77777777" w:rsidTr="008F2B8B">
        <w:tc>
          <w:tcPr>
            <w:tcW w:w="2153" w:type="dxa"/>
          </w:tcPr>
          <w:p w14:paraId="1FE12C05" w14:textId="77777777" w:rsidR="006E4D60" w:rsidRDefault="006E4D60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C6288EC" w14:textId="77777777" w:rsidR="006E4D60" w:rsidRDefault="006E4D6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B2B75B1" w14:textId="77777777" w:rsidR="006E4D60" w:rsidRDefault="006E4D6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D02569" w14:textId="77777777" w:rsidR="006E4D60" w:rsidRPr="00C371F0" w:rsidRDefault="006E4D60" w:rsidP="006E4D6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E4D60" w:rsidRPr="00AD5CE1" w14:paraId="6C12E126" w14:textId="77777777" w:rsidTr="008F2B8B">
        <w:tc>
          <w:tcPr>
            <w:tcW w:w="5395" w:type="dxa"/>
          </w:tcPr>
          <w:p w14:paraId="59381020" w14:textId="463C83D7" w:rsidR="006E4D60" w:rsidRPr="00AD5CE1" w:rsidRDefault="006E4D60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4ABA">
              <w:rPr>
                <w:color w:val="4472C4" w:themeColor="accent1"/>
              </w:rPr>
              <w:t>Woman's Bonnet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6CF7384" w14:textId="77777777" w:rsidR="006E4D60" w:rsidRDefault="006E4D60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F8F6B43" w14:textId="77777777" w:rsidR="006E4D60" w:rsidRPr="00AD5CE1" w:rsidRDefault="006E4D60" w:rsidP="008F2B8B"/>
        </w:tc>
      </w:tr>
      <w:tr w:rsidR="006E4D60" w:rsidRPr="00AD5CE1" w14:paraId="01D066F3" w14:textId="77777777" w:rsidTr="008F2B8B">
        <w:tc>
          <w:tcPr>
            <w:tcW w:w="5395" w:type="dxa"/>
          </w:tcPr>
          <w:p w14:paraId="2B5459BB" w14:textId="77777777" w:rsidR="006E4D60" w:rsidRPr="00F9058C" w:rsidRDefault="006E4D60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E031633" w14:textId="6815B999" w:rsidR="006E4D60" w:rsidRDefault="006E4D60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64ABA">
              <w:rPr>
                <w:noProof/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64ABA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777965E" w14:textId="77777777" w:rsidR="006E4D60" w:rsidRPr="00AD5CE1" w:rsidRDefault="006E4D60" w:rsidP="008F2B8B"/>
        </w:tc>
      </w:tr>
    </w:tbl>
    <w:p w14:paraId="330A20BD" w14:textId="77777777" w:rsidR="006E4D60" w:rsidRDefault="006E4D60" w:rsidP="006E4D60"/>
    <w:p w14:paraId="2696CFCD" w14:textId="77777777" w:rsidR="006E4D60" w:rsidRPr="002A5571" w:rsidRDefault="006E4D60" w:rsidP="006E4D6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2AEAD7D" w14:textId="77777777" w:rsidR="006E4D60" w:rsidRPr="0079201A" w:rsidRDefault="006E4D60" w:rsidP="006E4D60"/>
    <w:p w14:paraId="1876D121" w14:textId="77777777" w:rsidR="00C84D35" w:rsidRPr="006E4D60" w:rsidRDefault="00C84D35" w:rsidP="006E4D60"/>
    <w:sectPr w:rsidR="00C84D35" w:rsidRPr="006E4D60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874CD" w14:textId="77777777" w:rsidR="009A6D44" w:rsidRDefault="009A6D44" w:rsidP="00505854">
      <w:r>
        <w:separator/>
      </w:r>
    </w:p>
  </w:endnote>
  <w:endnote w:type="continuationSeparator" w:id="0">
    <w:p w14:paraId="02EE1007" w14:textId="77777777" w:rsidR="009A6D44" w:rsidRDefault="009A6D4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5A805" w14:textId="77777777" w:rsidR="009A6D44" w:rsidRDefault="009A6D44" w:rsidP="00505854">
      <w:r>
        <w:separator/>
      </w:r>
    </w:p>
  </w:footnote>
  <w:footnote w:type="continuationSeparator" w:id="0">
    <w:p w14:paraId="09946E25" w14:textId="77777777" w:rsidR="009A6D44" w:rsidRDefault="009A6D4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242B87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13656">
      <w:rPr>
        <w:b/>
        <w:bCs/>
        <w:sz w:val="28"/>
        <w:szCs w:val="28"/>
      </w:rPr>
      <w:t>0483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64ABA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5C41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677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57D5"/>
    <w:rsid w:val="006D6C04"/>
    <w:rsid w:val="006E3AE5"/>
    <w:rsid w:val="006E4D60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A6D44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4ABA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67EB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13656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D6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6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2025-09-14T19:48:00Z</dcterms:modified>
</cp:coreProperties>
</file>