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CED67" w14:textId="77777777" w:rsidR="000D4689" w:rsidRPr="00C371F0" w:rsidRDefault="000D4689" w:rsidP="000D4689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EAC5BF7" w14:textId="77777777" w:rsidR="000D4689" w:rsidRPr="006C2C15" w:rsidRDefault="000D4689" w:rsidP="000D4689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550DA83" w14:textId="77777777" w:rsidR="000D4689" w:rsidRPr="00C371F0" w:rsidRDefault="000D4689" w:rsidP="000D4689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746BDD" w14:paraId="73126995" w14:textId="77777777" w:rsidTr="008F2B8B">
        <w:tc>
          <w:tcPr>
            <w:tcW w:w="5395" w:type="dxa"/>
          </w:tcPr>
          <w:p w14:paraId="19DBADE2" w14:textId="77777777" w:rsidR="000D4689" w:rsidRDefault="000D4689" w:rsidP="008F2B8B">
            <w:r>
              <w:t>Top</w:t>
            </w:r>
          </w:p>
        </w:tc>
        <w:tc>
          <w:tcPr>
            <w:tcW w:w="5395" w:type="dxa"/>
          </w:tcPr>
          <w:p w14:paraId="1BAA65DC" w14:textId="77777777" w:rsidR="000D4689" w:rsidRDefault="000D4689" w:rsidP="008F2B8B">
            <w:r>
              <w:t>Back</w:t>
            </w:r>
          </w:p>
        </w:tc>
      </w:tr>
      <w:tr w:rsidR="00746BDD" w14:paraId="2241DD48" w14:textId="77777777" w:rsidTr="008F2B8B">
        <w:tc>
          <w:tcPr>
            <w:tcW w:w="5395" w:type="dxa"/>
          </w:tcPr>
          <w:p w14:paraId="24696FF8" w14:textId="300CE148" w:rsidR="000D4689" w:rsidRDefault="00746BDD" w:rsidP="008F2B8B">
            <w:r>
              <w:rPr>
                <w:noProof/>
              </w:rPr>
              <w:drawing>
                <wp:inline distT="0" distB="0" distL="0" distR="0" wp14:anchorId="792B4E7C" wp14:editId="6FE89D88">
                  <wp:extent cx="3107602" cy="3883638"/>
                  <wp:effectExtent l="0" t="0" r="4445" b="3175"/>
                  <wp:docPr id="723629907" name="Picture 1" descr="A ha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629907" name="Picture 1" descr="A hat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327" cy="392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F933B7" w14:textId="7B62130E" w:rsidR="000D4689" w:rsidRDefault="00746BDD" w:rsidP="008F2B8B">
            <w:r>
              <w:rPr>
                <w:noProof/>
              </w:rPr>
              <w:drawing>
                <wp:inline distT="0" distB="0" distL="0" distR="0" wp14:anchorId="7C81EBC1" wp14:editId="7B365F08">
                  <wp:extent cx="2529899" cy="3883025"/>
                  <wp:effectExtent l="0" t="0" r="0" b="3175"/>
                  <wp:docPr id="345148592" name="Picture 2" descr="A close-up of a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148592" name="Picture 2" descr="A close-up of a fabric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349" cy="3900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D2D8EA" w14:textId="77777777" w:rsidR="000D4689" w:rsidRDefault="000D4689" w:rsidP="000D4689">
      <w:pPr>
        <w:rPr>
          <w:b/>
          <w:bCs/>
          <w:color w:val="000000" w:themeColor="text1"/>
        </w:rPr>
      </w:pPr>
    </w:p>
    <w:p w14:paraId="5AD866F7" w14:textId="6D069056" w:rsidR="000D4689" w:rsidRDefault="00746BDD" w:rsidP="000D4689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785C003" wp14:editId="22DA352A">
            <wp:extent cx="6858000" cy="8570595"/>
            <wp:effectExtent l="0" t="0" r="0" b="1905"/>
            <wp:docPr id="1913665560" name="Picture 3" descr="A ha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665560" name="Picture 3" descr="A hat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7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B5CB4C2" wp14:editId="14DD887B">
            <wp:extent cx="9144000" cy="6858000"/>
            <wp:effectExtent l="0" t="0" r="0" b="0"/>
            <wp:docPr id="706537568" name="Picture 4" descr="A close 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37568" name="Picture 4" descr="A close up of a fabric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FC26BA9" wp14:editId="2C676013">
            <wp:extent cx="6858000" cy="5996305"/>
            <wp:effectExtent l="0" t="0" r="0" b="0"/>
            <wp:docPr id="1921490871" name="Picture 5" descr="A close 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490871" name="Picture 5" descr="A close up of a fabric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9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9FC3584" wp14:editId="57A9E948">
            <wp:extent cx="5577840" cy="9144000"/>
            <wp:effectExtent l="0" t="0" r="0" b="0"/>
            <wp:docPr id="293351076" name="Picture 6" descr="A close-up of a fabric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351076" name="Picture 6" descr="A close-up of a fabric objec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9A2304A" wp14:editId="721CD87B">
            <wp:extent cx="5957570" cy="9144000"/>
            <wp:effectExtent l="0" t="0" r="0" b="0"/>
            <wp:docPr id="20288081" name="Picture 7" descr="A close-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8081" name="Picture 7" descr="A close-up of a fabric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FDC1F11" wp14:editId="4D41D889">
            <wp:extent cx="9144000" cy="6858000"/>
            <wp:effectExtent l="0" t="0" r="0" b="0"/>
            <wp:docPr id="1653228223" name="Picture 8" descr="A close up of a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228223" name="Picture 8" descr="A close up of a cloth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689">
        <w:rPr>
          <w:b/>
          <w:bCs/>
          <w:color w:val="000000" w:themeColor="text1"/>
        </w:rPr>
        <w:br w:type="page"/>
      </w:r>
    </w:p>
    <w:p w14:paraId="3AF30964" w14:textId="77777777" w:rsidR="000D4689" w:rsidRDefault="000D4689" w:rsidP="000D4689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D4689" w:rsidRPr="00023D07" w14:paraId="620F66FA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C1E3E" w14:textId="77777777" w:rsidR="000D4689" w:rsidRPr="00023D07" w:rsidRDefault="000D468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ECFF" w14:textId="77777777" w:rsidR="000D4689" w:rsidRPr="00023D07" w:rsidRDefault="000D468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09627" w14:textId="77777777" w:rsidR="000D4689" w:rsidRPr="00023D07" w:rsidRDefault="000D468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D33C1" w14:textId="77777777" w:rsidR="000D4689" w:rsidRPr="00023D07" w:rsidRDefault="000D468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747EF" w14:textId="77777777" w:rsidR="000D4689" w:rsidRPr="00023D07" w:rsidRDefault="000D468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0D4689" w14:paraId="2C5E879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3EE65C8" w14:textId="77777777" w:rsidR="000D4689" w:rsidRDefault="000D4689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BC35EC7" w14:textId="77777777" w:rsidR="000D4689" w:rsidRDefault="000D4689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4117F02E" w14:textId="77777777" w:rsidR="000D4689" w:rsidRDefault="000D4689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E65E02A" w14:textId="77777777" w:rsidR="000D4689" w:rsidRDefault="000D4689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55581BA" w14:textId="77777777" w:rsidR="000D4689" w:rsidRDefault="000D4689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0D4689" w14:paraId="79C849C9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183E56C" w14:textId="77777777" w:rsidR="000D4689" w:rsidRPr="00023D07" w:rsidRDefault="000D4689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C0543F6" w14:textId="77777777" w:rsidR="000D4689" w:rsidRDefault="000D4689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10D2B80" w14:textId="77777777" w:rsidR="000D4689" w:rsidRDefault="000D4689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14AC65D" w14:textId="77777777" w:rsidR="000D4689" w:rsidRPr="004E673A" w:rsidRDefault="000D4689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CA890D0" w14:textId="77777777" w:rsidR="000D4689" w:rsidRDefault="000D4689" w:rsidP="008F2B8B">
            <w:pPr>
              <w:rPr>
                <w:color w:val="4472C4" w:themeColor="accent1"/>
              </w:rPr>
            </w:pPr>
          </w:p>
        </w:tc>
      </w:tr>
      <w:tr w:rsidR="000D4689" w14:paraId="7282AF0D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C39623" w14:textId="77777777" w:rsidR="000D4689" w:rsidRPr="00023D07" w:rsidRDefault="000D4689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16388C4" w14:textId="77777777" w:rsidR="000D4689" w:rsidRDefault="000D4689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A827C7D" w14:textId="77777777" w:rsidR="000D4689" w:rsidRPr="00C371F0" w:rsidRDefault="000D4689" w:rsidP="000D4689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0D4689" w:rsidRPr="002714A1" w14:paraId="75084FE4" w14:textId="77777777" w:rsidTr="008F2B8B">
        <w:tc>
          <w:tcPr>
            <w:tcW w:w="2153" w:type="dxa"/>
          </w:tcPr>
          <w:p w14:paraId="1AEE7724" w14:textId="77777777" w:rsidR="000D4689" w:rsidRPr="002714A1" w:rsidRDefault="000D4689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495D6E9A" w14:textId="77777777" w:rsidR="000D4689" w:rsidRPr="002714A1" w:rsidRDefault="000D4689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2068F193" w14:textId="77777777" w:rsidR="000D4689" w:rsidRPr="002714A1" w:rsidRDefault="000D4689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0D4689" w14:paraId="3922F2C3" w14:textId="77777777" w:rsidTr="008F2B8B">
        <w:tc>
          <w:tcPr>
            <w:tcW w:w="2153" w:type="dxa"/>
          </w:tcPr>
          <w:p w14:paraId="5AEDE692" w14:textId="77777777" w:rsidR="000D4689" w:rsidRDefault="000D4689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3B35BE8" w14:textId="77777777" w:rsidR="000D4689" w:rsidRDefault="000D4689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2D9D090" w14:textId="77777777" w:rsidR="000D4689" w:rsidRDefault="000D4689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CC80380" w14:textId="77777777" w:rsidR="000D4689" w:rsidRPr="00C371F0" w:rsidRDefault="000D4689" w:rsidP="000D4689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D4689" w:rsidRPr="00AD5CE1" w14:paraId="1E302955" w14:textId="77777777" w:rsidTr="008F2B8B">
        <w:tc>
          <w:tcPr>
            <w:tcW w:w="5395" w:type="dxa"/>
          </w:tcPr>
          <w:p w14:paraId="703B051D" w14:textId="305B6FA8" w:rsidR="000D4689" w:rsidRPr="00AD5CE1" w:rsidRDefault="000D4689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C3051">
              <w:rPr>
                <w:color w:val="4472C4" w:themeColor="accent1"/>
              </w:rPr>
              <w:t>Woman's Bonnet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3400B8B" w14:textId="77777777" w:rsidR="000D4689" w:rsidRDefault="000D4689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6B079D73" w14:textId="77777777" w:rsidR="000D4689" w:rsidRPr="00AD5CE1" w:rsidRDefault="000D4689" w:rsidP="008F2B8B"/>
        </w:tc>
      </w:tr>
      <w:tr w:rsidR="000D4689" w:rsidRPr="00AD5CE1" w14:paraId="48872D75" w14:textId="77777777" w:rsidTr="008F2B8B">
        <w:tc>
          <w:tcPr>
            <w:tcW w:w="5395" w:type="dxa"/>
          </w:tcPr>
          <w:p w14:paraId="38AE7294" w14:textId="77777777" w:rsidR="000D4689" w:rsidRPr="00F9058C" w:rsidRDefault="000D4689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176E634C" w14:textId="16E679C5" w:rsidR="000D4689" w:rsidRDefault="000D4689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3C3051">
              <w:rPr>
                <w:noProof/>
                <w:color w:val="4472C4" w:themeColor="accent1"/>
              </w:rPr>
              <w:t>9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3C3051">
              <w:rPr>
                <w:noProof/>
                <w:color w:val="4472C4" w:themeColor="accent1"/>
              </w:rPr>
              <w:t>7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00E411B0" w14:textId="77777777" w:rsidR="000D4689" w:rsidRPr="00AD5CE1" w:rsidRDefault="000D4689" w:rsidP="008F2B8B"/>
        </w:tc>
      </w:tr>
    </w:tbl>
    <w:p w14:paraId="04E7B4E7" w14:textId="77777777" w:rsidR="000D4689" w:rsidRDefault="000D4689" w:rsidP="000D4689"/>
    <w:p w14:paraId="4813C73A" w14:textId="77777777" w:rsidR="000D4689" w:rsidRPr="002A5571" w:rsidRDefault="000D4689" w:rsidP="000D4689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39CED696" w14:textId="77777777" w:rsidR="000D4689" w:rsidRPr="0079201A" w:rsidRDefault="000D4689" w:rsidP="000D4689"/>
    <w:p w14:paraId="1876D121" w14:textId="77777777" w:rsidR="00C84D35" w:rsidRPr="000D4689" w:rsidRDefault="00C84D35" w:rsidP="000D4689"/>
    <w:sectPr w:rsidR="00C84D35" w:rsidRPr="000D4689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868E0B" w14:textId="77777777" w:rsidR="006C66E2" w:rsidRDefault="006C66E2" w:rsidP="00505854">
      <w:r>
        <w:separator/>
      </w:r>
    </w:p>
  </w:endnote>
  <w:endnote w:type="continuationSeparator" w:id="0">
    <w:p w14:paraId="32038FBD" w14:textId="77777777" w:rsidR="006C66E2" w:rsidRDefault="006C66E2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64FF0E" w14:textId="77777777" w:rsidR="006C66E2" w:rsidRDefault="006C66E2" w:rsidP="00505854">
      <w:r>
        <w:separator/>
      </w:r>
    </w:p>
  </w:footnote>
  <w:footnote w:type="continuationSeparator" w:id="0">
    <w:p w14:paraId="0994BA31" w14:textId="77777777" w:rsidR="006C66E2" w:rsidRDefault="006C66E2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2FD91706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2A0B07">
      <w:rPr>
        <w:b/>
        <w:bCs/>
        <w:sz w:val="28"/>
        <w:szCs w:val="28"/>
      </w:rPr>
      <w:t>0482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3C3051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4689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1567"/>
    <w:rsid w:val="00273309"/>
    <w:rsid w:val="00273AEA"/>
    <w:rsid w:val="002863A5"/>
    <w:rsid w:val="00287463"/>
    <w:rsid w:val="00287918"/>
    <w:rsid w:val="002A0B07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3051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C66E2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46BDD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7E7B1D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54C86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689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8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2025-09-14T19:49:00Z</dcterms:modified>
</cp:coreProperties>
</file>