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04FE5A" w14:textId="77777777" w:rsidR="008A32D1" w:rsidRPr="00C371F0" w:rsidRDefault="008A32D1" w:rsidP="008A32D1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039EA84D" w14:textId="77777777" w:rsidR="008A32D1" w:rsidRPr="006C2C15" w:rsidRDefault="008A32D1" w:rsidP="008A32D1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78AB5122" w14:textId="77777777" w:rsidR="008A32D1" w:rsidRPr="00C371F0" w:rsidRDefault="008A32D1" w:rsidP="008A32D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60"/>
        <w:gridCol w:w="5440"/>
      </w:tblGrid>
      <w:tr w:rsidR="0008234B" w14:paraId="24114E7B" w14:textId="77777777" w:rsidTr="008F2B8B">
        <w:tc>
          <w:tcPr>
            <w:tcW w:w="5395" w:type="dxa"/>
          </w:tcPr>
          <w:p w14:paraId="5F548A46" w14:textId="77777777" w:rsidR="008A32D1" w:rsidRDefault="008A32D1" w:rsidP="008F2B8B">
            <w:r>
              <w:t>Top</w:t>
            </w:r>
          </w:p>
        </w:tc>
        <w:tc>
          <w:tcPr>
            <w:tcW w:w="5395" w:type="dxa"/>
          </w:tcPr>
          <w:p w14:paraId="4949821C" w14:textId="77777777" w:rsidR="008A32D1" w:rsidRDefault="008A32D1" w:rsidP="008F2B8B">
            <w:r>
              <w:t>Back</w:t>
            </w:r>
          </w:p>
        </w:tc>
      </w:tr>
      <w:tr w:rsidR="0008234B" w14:paraId="565E5892" w14:textId="77777777" w:rsidTr="008F2B8B">
        <w:tc>
          <w:tcPr>
            <w:tcW w:w="5395" w:type="dxa"/>
          </w:tcPr>
          <w:p w14:paraId="46FC8426" w14:textId="5CFA3F44" w:rsidR="008A32D1" w:rsidRDefault="0008234B" w:rsidP="008F2B8B">
            <w:r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075A0B11" wp14:editId="75C8D8F8">
                  <wp:extent cx="3335497" cy="3114675"/>
                  <wp:effectExtent l="0" t="0" r="5080" b="0"/>
                  <wp:docPr id="2122428485" name="Picture 5" descr="A baby clothes on a grid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529893" name="Picture 5" descr="A baby clothes on a grid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5687" cy="3152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06679DF" w14:textId="154668DA" w:rsidR="008A32D1" w:rsidRDefault="00CB2D97" w:rsidP="008F2B8B">
            <w:r>
              <w:rPr>
                <w:noProof/>
              </w:rPr>
              <w:drawing>
                <wp:inline distT="0" distB="0" distL="0" distR="0" wp14:anchorId="49313369" wp14:editId="36B4B680">
                  <wp:extent cx="3391858" cy="3073400"/>
                  <wp:effectExtent l="0" t="0" r="0" b="0"/>
                  <wp:docPr id="220987873" name="Picture 11" descr="A piece of clothing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987873" name="Picture 11" descr="A piece of clothing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7508" cy="3096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78BCD7" w14:textId="77777777" w:rsidR="008A32D1" w:rsidRDefault="008A32D1" w:rsidP="008A32D1">
      <w:pPr>
        <w:rPr>
          <w:b/>
          <w:bCs/>
          <w:color w:val="000000" w:themeColor="text1"/>
        </w:rPr>
      </w:pPr>
    </w:p>
    <w:p w14:paraId="3EF18236" w14:textId="21A822D7" w:rsidR="008A32D1" w:rsidRDefault="00CB2D97" w:rsidP="008A32D1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13F2D44" wp14:editId="6FA8B856">
            <wp:extent cx="4124960" cy="9144000"/>
            <wp:effectExtent l="0" t="0" r="2540" b="0"/>
            <wp:docPr id="518374907" name="Picture 1" descr="A blue hat with a blue ribbon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374907" name="Picture 1" descr="A blue hat with a blue ribbon on a grid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9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E811B6C" wp14:editId="7ECBE8A3">
            <wp:extent cx="6858000" cy="6214110"/>
            <wp:effectExtent l="0" t="0" r="0" b="0"/>
            <wp:docPr id="2010978900" name="Picture 2" descr="A piece of clothing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978900" name="Picture 2" descr="A piece of clothing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1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AFE385F" wp14:editId="330C6D5A">
            <wp:extent cx="5061585" cy="9144000"/>
            <wp:effectExtent l="0" t="0" r="5715" b="0"/>
            <wp:docPr id="1541858822" name="Picture 3" descr="A blue fabric strip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58822" name="Picture 3" descr="A blue fabric strip on a white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15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181F008" wp14:editId="0EDC433E">
            <wp:extent cx="6858000" cy="7719695"/>
            <wp:effectExtent l="0" t="0" r="0" b="1905"/>
            <wp:docPr id="625596753" name="Picture 4" descr="A hand holding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96753" name="Picture 4" descr="A hand holding a piece of fabric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3708950" wp14:editId="353D61C3">
            <wp:extent cx="6858000" cy="6403975"/>
            <wp:effectExtent l="0" t="0" r="0" b="0"/>
            <wp:docPr id="1839529893" name="Picture 5" descr="A baby clothes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529893" name="Picture 5" descr="A baby clothes on a grid wall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0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27E5456" wp14:editId="78B43AB6">
            <wp:extent cx="6858000" cy="6368415"/>
            <wp:effectExtent l="0" t="0" r="0" b="0"/>
            <wp:docPr id="1157086484" name="Picture 6" descr="A baby clothe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086484" name="Picture 6" descr="A baby clothes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6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D2CA867" wp14:editId="2C3141C0">
            <wp:extent cx="6858000" cy="7670165"/>
            <wp:effectExtent l="0" t="0" r="0" b="635"/>
            <wp:docPr id="559832030" name="Picture 7" descr="A close up of 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832030" name="Picture 7" descr="A close up of a shir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7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1124EDF" wp14:editId="72ED7F62">
            <wp:extent cx="6641465" cy="9144000"/>
            <wp:effectExtent l="0" t="0" r="635" b="0"/>
            <wp:docPr id="1527474388" name="Picture 8" descr="A hand holding a blue shirt with white embroider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74388" name="Picture 8" descr="A hand holding a blue shirt with white embroidery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A4D516B" wp14:editId="29DDD3EB">
            <wp:extent cx="6858000" cy="7389495"/>
            <wp:effectExtent l="0" t="0" r="0" b="1905"/>
            <wp:docPr id="784716184" name="Picture 9" descr="A person holding 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716184" name="Picture 9" descr="A person holding a shir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8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2D1">
        <w:rPr>
          <w:b/>
          <w:bCs/>
          <w:color w:val="000000" w:themeColor="text1"/>
        </w:rPr>
        <w:br w:type="page"/>
      </w:r>
    </w:p>
    <w:p w14:paraId="521D2011" w14:textId="77777777" w:rsidR="008A32D1" w:rsidRDefault="008A32D1" w:rsidP="008A32D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8A32D1" w:rsidRPr="00023D07" w14:paraId="1F723F32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40CD5" w14:textId="77777777" w:rsidR="008A32D1" w:rsidRPr="00023D07" w:rsidRDefault="008A32D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D2D5C" w14:textId="77777777" w:rsidR="008A32D1" w:rsidRPr="00023D07" w:rsidRDefault="008A32D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1DE11" w14:textId="77777777" w:rsidR="008A32D1" w:rsidRPr="00023D07" w:rsidRDefault="008A32D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0FC22" w14:textId="77777777" w:rsidR="008A32D1" w:rsidRPr="00023D07" w:rsidRDefault="008A32D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5628C" w14:textId="77777777" w:rsidR="008A32D1" w:rsidRPr="00023D07" w:rsidRDefault="008A32D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8A32D1" w14:paraId="7F1F1FE4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CEF2CB0" w14:textId="77777777" w:rsidR="008A32D1" w:rsidRDefault="008A32D1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7E925FBC" w14:textId="77777777" w:rsidR="008A32D1" w:rsidRDefault="008A32D1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506F9C9E" w14:textId="77777777" w:rsidR="008A32D1" w:rsidRDefault="008A32D1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4D833D6" w14:textId="77777777" w:rsidR="008A32D1" w:rsidRDefault="008A32D1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5497BCC" w14:textId="77777777" w:rsidR="008A32D1" w:rsidRDefault="008A32D1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A32D1" w14:paraId="3B5AA42C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8176569" w14:textId="77777777" w:rsidR="008A32D1" w:rsidRPr="00023D07" w:rsidRDefault="008A32D1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49A6973" w14:textId="77777777" w:rsidR="008A32D1" w:rsidRDefault="008A32D1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12CC47BB" w14:textId="77777777" w:rsidR="008A32D1" w:rsidRDefault="008A32D1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1E89A70" w14:textId="77777777" w:rsidR="008A32D1" w:rsidRPr="004E673A" w:rsidRDefault="008A32D1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3799BCC" w14:textId="77777777" w:rsidR="008A32D1" w:rsidRDefault="008A32D1" w:rsidP="008F2B8B">
            <w:pPr>
              <w:rPr>
                <w:color w:val="4472C4" w:themeColor="accent1"/>
              </w:rPr>
            </w:pPr>
          </w:p>
        </w:tc>
      </w:tr>
      <w:tr w:rsidR="008A32D1" w14:paraId="70AA7CB4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F58F544" w14:textId="77777777" w:rsidR="008A32D1" w:rsidRPr="00023D07" w:rsidRDefault="008A32D1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32C5FDE8" w14:textId="77777777" w:rsidR="008A32D1" w:rsidRDefault="008A32D1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577EF3E9" w14:textId="77777777" w:rsidR="008A32D1" w:rsidRPr="00C371F0" w:rsidRDefault="008A32D1" w:rsidP="008A32D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8A32D1" w:rsidRPr="002714A1" w14:paraId="504DCCE9" w14:textId="77777777" w:rsidTr="008F2B8B">
        <w:tc>
          <w:tcPr>
            <w:tcW w:w="2153" w:type="dxa"/>
          </w:tcPr>
          <w:p w14:paraId="3C60087D" w14:textId="77777777" w:rsidR="008A32D1" w:rsidRPr="002714A1" w:rsidRDefault="008A32D1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4B326AE4" w14:textId="77777777" w:rsidR="008A32D1" w:rsidRPr="002714A1" w:rsidRDefault="008A32D1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83B919B" w14:textId="77777777" w:rsidR="008A32D1" w:rsidRPr="002714A1" w:rsidRDefault="008A32D1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8A32D1" w14:paraId="50E95DA7" w14:textId="77777777" w:rsidTr="008F2B8B">
        <w:tc>
          <w:tcPr>
            <w:tcW w:w="2153" w:type="dxa"/>
          </w:tcPr>
          <w:p w14:paraId="53BAEC2C" w14:textId="77777777" w:rsidR="008A32D1" w:rsidRDefault="008A32D1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4503328B" w14:textId="77777777" w:rsidR="008A32D1" w:rsidRDefault="008A32D1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26B6E12E" w14:textId="77777777" w:rsidR="008A32D1" w:rsidRDefault="008A32D1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3BAB57F" w14:textId="77777777" w:rsidR="008A32D1" w:rsidRPr="00C371F0" w:rsidRDefault="008A32D1" w:rsidP="008A32D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A32D1" w:rsidRPr="00AD5CE1" w14:paraId="2BB29ADF" w14:textId="77777777" w:rsidTr="008F2B8B">
        <w:tc>
          <w:tcPr>
            <w:tcW w:w="5395" w:type="dxa"/>
          </w:tcPr>
          <w:p w14:paraId="4CD19D35" w14:textId="13E457F0" w:rsidR="008A32D1" w:rsidRPr="00AD5CE1" w:rsidRDefault="008A32D1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20CAB">
              <w:rPr>
                <w:color w:val="4472C4" w:themeColor="accent1"/>
              </w:rPr>
              <w:t>Bonnet &amp; Coat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088CC74" w14:textId="5CAD2ACB" w:rsidR="008A32D1" w:rsidRDefault="008A32D1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</w:t>
            </w:r>
            <w:r w:rsidR="00620CAB">
              <w:rPr>
                <w:color w:val="4472C4" w:themeColor="accent1"/>
              </w:rPr>
              <w:t>2</w:t>
            </w:r>
            <w:r>
              <w:rPr>
                <w:color w:val="4472C4" w:themeColor="accent1"/>
              </w:rPr>
              <w:t>0</w:t>
            </w:r>
            <w:r>
              <w:t>±20</w:t>
            </w:r>
          </w:p>
          <w:p w14:paraId="3B183B95" w14:textId="77777777" w:rsidR="008A32D1" w:rsidRPr="00AD5CE1" w:rsidRDefault="008A32D1" w:rsidP="008F2B8B"/>
        </w:tc>
      </w:tr>
      <w:tr w:rsidR="008A32D1" w:rsidRPr="00AD5CE1" w14:paraId="4BB98EB4" w14:textId="77777777" w:rsidTr="008F2B8B">
        <w:tc>
          <w:tcPr>
            <w:tcW w:w="5395" w:type="dxa"/>
          </w:tcPr>
          <w:p w14:paraId="7DEC2B62" w14:textId="77777777" w:rsidR="008A32D1" w:rsidRPr="00F9058C" w:rsidRDefault="008A32D1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68494EA7" w14:textId="2105B495" w:rsidR="008A32D1" w:rsidRDefault="008A32D1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20CAB">
              <w:rPr>
                <w:noProof/>
                <w:color w:val="4472C4" w:themeColor="accent1"/>
              </w:rPr>
              <w:t>18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5F5B46D7" w14:textId="77777777" w:rsidR="008A32D1" w:rsidRPr="00AD5CE1" w:rsidRDefault="008A32D1" w:rsidP="008F2B8B"/>
        </w:tc>
      </w:tr>
    </w:tbl>
    <w:p w14:paraId="28A47F1C" w14:textId="77777777" w:rsidR="008A32D1" w:rsidRDefault="008A32D1" w:rsidP="008A32D1"/>
    <w:p w14:paraId="49AD2858" w14:textId="77777777" w:rsidR="008A32D1" w:rsidRPr="002A5571" w:rsidRDefault="008A32D1" w:rsidP="008A32D1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12F18346" w14:textId="77777777" w:rsidR="008A32D1" w:rsidRPr="0079201A" w:rsidRDefault="008A32D1" w:rsidP="008A32D1"/>
    <w:p w14:paraId="1876D121" w14:textId="77777777" w:rsidR="00C84D35" w:rsidRPr="008A32D1" w:rsidRDefault="00C84D35" w:rsidP="008A32D1"/>
    <w:sectPr w:rsidR="00C84D35" w:rsidRPr="008A32D1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65192A" w14:textId="77777777" w:rsidR="00662389" w:rsidRDefault="00662389" w:rsidP="00505854">
      <w:r>
        <w:separator/>
      </w:r>
    </w:p>
  </w:endnote>
  <w:endnote w:type="continuationSeparator" w:id="0">
    <w:p w14:paraId="0E61F069" w14:textId="77777777" w:rsidR="00662389" w:rsidRDefault="00662389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565124" w14:textId="77777777" w:rsidR="00662389" w:rsidRDefault="00662389" w:rsidP="00505854">
      <w:r>
        <w:separator/>
      </w:r>
    </w:p>
  </w:footnote>
  <w:footnote w:type="continuationSeparator" w:id="0">
    <w:p w14:paraId="782B1D86" w14:textId="77777777" w:rsidR="00662389" w:rsidRDefault="00662389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07ECC72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6F345B">
      <w:rPr>
        <w:b/>
        <w:bCs/>
        <w:sz w:val="28"/>
        <w:szCs w:val="28"/>
      </w:rPr>
      <w:t>0481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620CAB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34B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131E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20CAB"/>
    <w:rsid w:val="006319F7"/>
    <w:rsid w:val="006359FB"/>
    <w:rsid w:val="006400E0"/>
    <w:rsid w:val="0064024A"/>
    <w:rsid w:val="00652555"/>
    <w:rsid w:val="00662389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345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A32D1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8F79C9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94818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242D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B2D97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32D1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11</Pages>
  <Words>114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2025-09-14T19:49:00Z</dcterms:modified>
</cp:coreProperties>
</file>