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151D9" w14:textId="77777777" w:rsidR="00C40D7A" w:rsidRPr="00C371F0" w:rsidRDefault="00C40D7A" w:rsidP="00C40D7A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41DBEF0" w14:textId="77777777" w:rsidR="00C40D7A" w:rsidRPr="006C2C15" w:rsidRDefault="00C40D7A" w:rsidP="00C40D7A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432AD25" w14:textId="77777777" w:rsidR="00C40D7A" w:rsidRPr="00C371F0" w:rsidRDefault="00C40D7A" w:rsidP="00C40D7A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9"/>
        <w:gridCol w:w="5621"/>
      </w:tblGrid>
      <w:tr w:rsidR="00986D78" w14:paraId="7E4AC563" w14:textId="77777777" w:rsidTr="008F2B8B">
        <w:tc>
          <w:tcPr>
            <w:tcW w:w="5395" w:type="dxa"/>
          </w:tcPr>
          <w:p w14:paraId="27292183" w14:textId="77777777" w:rsidR="00C40D7A" w:rsidRDefault="00C40D7A" w:rsidP="008F2B8B">
            <w:r>
              <w:t>Top</w:t>
            </w:r>
          </w:p>
        </w:tc>
        <w:tc>
          <w:tcPr>
            <w:tcW w:w="5395" w:type="dxa"/>
          </w:tcPr>
          <w:p w14:paraId="6FF7537D" w14:textId="77777777" w:rsidR="00C40D7A" w:rsidRDefault="00C40D7A" w:rsidP="008F2B8B">
            <w:r>
              <w:t>Back</w:t>
            </w:r>
          </w:p>
        </w:tc>
      </w:tr>
      <w:tr w:rsidR="00986D78" w14:paraId="5A1C6B59" w14:textId="77777777" w:rsidTr="008F2B8B">
        <w:tc>
          <w:tcPr>
            <w:tcW w:w="5395" w:type="dxa"/>
          </w:tcPr>
          <w:p w14:paraId="15836539" w14:textId="09D7080A" w:rsidR="00C40D7A" w:rsidRDefault="00986D78" w:rsidP="008F2B8B">
            <w:r>
              <w:rPr>
                <w:noProof/>
              </w:rPr>
              <w:drawing>
                <wp:inline distT="0" distB="0" distL="0" distR="0" wp14:anchorId="195C157E" wp14:editId="2B7A4899">
                  <wp:extent cx="3126815" cy="3594100"/>
                  <wp:effectExtent l="0" t="0" r="0" b="0"/>
                  <wp:docPr id="1920887895" name="Picture 1" descr="A pink dress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887895" name="Picture 1" descr="A pink dress on a grid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157" cy="3617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CCEF1BA" w14:textId="6A497283" w:rsidR="00C40D7A" w:rsidRDefault="00986D78" w:rsidP="008F2B8B">
            <w:r>
              <w:rPr>
                <w:noProof/>
              </w:rPr>
              <w:drawing>
                <wp:inline distT="0" distB="0" distL="0" distR="0" wp14:anchorId="1EBB0188" wp14:editId="6789C5E8">
                  <wp:extent cx="3432335" cy="3594100"/>
                  <wp:effectExtent l="0" t="0" r="0" b="0"/>
                  <wp:docPr id="1215324382" name="Picture 2" descr="A pink dres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324382" name="Picture 2" descr="A pink dress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861" cy="361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4F1C10" w14:textId="77777777" w:rsidR="00C40D7A" w:rsidRDefault="00C40D7A" w:rsidP="00C40D7A">
      <w:pPr>
        <w:rPr>
          <w:b/>
          <w:bCs/>
          <w:color w:val="000000" w:themeColor="text1"/>
        </w:rPr>
      </w:pPr>
    </w:p>
    <w:p w14:paraId="68F44669" w14:textId="4FD5B1E9" w:rsidR="00C40D7A" w:rsidRDefault="00986D78" w:rsidP="00C40D7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90FFD97" wp14:editId="35D92C6B">
            <wp:extent cx="6858000" cy="7882890"/>
            <wp:effectExtent l="0" t="0" r="0" b="3810"/>
            <wp:docPr id="1997088160" name="Picture 3" descr="A pink dress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088160" name="Picture 3" descr="A pink dress on a grid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60EAD3E" wp14:editId="1A89DC67">
            <wp:extent cx="6858000" cy="6214110"/>
            <wp:effectExtent l="0" t="0" r="0" b="0"/>
            <wp:docPr id="1688530902" name="Picture 4" descr="A pink dress with white collar and polka dots on a white and green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530902" name="Picture 4" descr="A pink dress with white collar and polka dots on a white and green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1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6BDD349" wp14:editId="7EC65A79">
            <wp:extent cx="6858000" cy="6468110"/>
            <wp:effectExtent l="0" t="0" r="0" b="0"/>
            <wp:docPr id="565099209" name="Picture 5" descr="A close up of a pink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099209" name="Picture 5" descr="A close up of a pink dres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6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49EE392" wp14:editId="11B8EF70">
            <wp:extent cx="6858000" cy="5447665"/>
            <wp:effectExtent l="0" t="0" r="0" b="635"/>
            <wp:docPr id="1114558184" name="Picture 6" descr="A pink fabric with blue dots and a red butt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558184" name="Picture 6" descr="A pink fabric with blue dots and a red button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4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E77B06C" wp14:editId="1A85952F">
            <wp:extent cx="6858000" cy="7181215"/>
            <wp:effectExtent l="0" t="0" r="0" b="0"/>
            <wp:docPr id="1268923937" name="Picture 7" descr="A pink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923937" name="Picture 7" descr="A pink dress on a gri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41713E2" wp14:editId="2C5380EB">
            <wp:extent cx="6858000" cy="6341110"/>
            <wp:effectExtent l="0" t="0" r="0" b="0"/>
            <wp:docPr id="201606788" name="Picture 8" descr="A pink shirt with white trim and polka dot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06788" name="Picture 8" descr="A pink shirt with white trim and polka dots on i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4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D7A">
        <w:rPr>
          <w:b/>
          <w:bCs/>
          <w:color w:val="000000" w:themeColor="text1"/>
        </w:rPr>
        <w:br w:type="page"/>
      </w:r>
    </w:p>
    <w:p w14:paraId="7E3E179C" w14:textId="77777777" w:rsidR="00C40D7A" w:rsidRDefault="00C40D7A" w:rsidP="00C40D7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C40D7A" w:rsidRPr="00023D07" w14:paraId="3C46D453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CA56" w14:textId="77777777" w:rsidR="00C40D7A" w:rsidRPr="00023D07" w:rsidRDefault="00C40D7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B1915" w14:textId="77777777" w:rsidR="00C40D7A" w:rsidRPr="00023D07" w:rsidRDefault="00C40D7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E44A6" w14:textId="77777777" w:rsidR="00C40D7A" w:rsidRPr="00023D07" w:rsidRDefault="00C40D7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C5E1D" w14:textId="77777777" w:rsidR="00C40D7A" w:rsidRPr="00023D07" w:rsidRDefault="00C40D7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32ECB" w14:textId="77777777" w:rsidR="00C40D7A" w:rsidRPr="00023D07" w:rsidRDefault="00C40D7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C40D7A" w14:paraId="09A028F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44C3EEF" w14:textId="77777777" w:rsidR="00C40D7A" w:rsidRDefault="00C40D7A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C1714F0" w14:textId="77777777" w:rsidR="00C40D7A" w:rsidRDefault="00C40D7A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1C8B2B48" w14:textId="77777777" w:rsidR="00C40D7A" w:rsidRDefault="00C40D7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20838CF" w14:textId="77777777" w:rsidR="00C40D7A" w:rsidRDefault="00C40D7A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07813E6" w14:textId="77777777" w:rsidR="00C40D7A" w:rsidRDefault="00C40D7A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40D7A" w14:paraId="0810FA4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0502701" w14:textId="77777777" w:rsidR="00C40D7A" w:rsidRPr="00023D07" w:rsidRDefault="00C40D7A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DF52FB2" w14:textId="77777777" w:rsidR="00C40D7A" w:rsidRDefault="00C40D7A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233B3CE" w14:textId="77777777" w:rsidR="00C40D7A" w:rsidRDefault="00C40D7A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485AE24" w14:textId="77777777" w:rsidR="00C40D7A" w:rsidRPr="004E673A" w:rsidRDefault="00C40D7A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7767FC9" w14:textId="77777777" w:rsidR="00C40D7A" w:rsidRDefault="00C40D7A" w:rsidP="008F2B8B">
            <w:pPr>
              <w:rPr>
                <w:color w:val="4472C4" w:themeColor="accent1"/>
              </w:rPr>
            </w:pPr>
          </w:p>
        </w:tc>
      </w:tr>
      <w:tr w:rsidR="00C40D7A" w14:paraId="5D0E4C0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E5ED289" w14:textId="77777777" w:rsidR="00C40D7A" w:rsidRPr="00023D07" w:rsidRDefault="00C40D7A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6BF8997" w14:textId="77777777" w:rsidR="00C40D7A" w:rsidRDefault="00C40D7A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888AC00" w14:textId="77777777" w:rsidR="00C40D7A" w:rsidRPr="00C371F0" w:rsidRDefault="00C40D7A" w:rsidP="00C40D7A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C40D7A" w:rsidRPr="002714A1" w14:paraId="213BA43B" w14:textId="77777777" w:rsidTr="008F2B8B">
        <w:tc>
          <w:tcPr>
            <w:tcW w:w="2153" w:type="dxa"/>
          </w:tcPr>
          <w:p w14:paraId="7E3B3996" w14:textId="77777777" w:rsidR="00C40D7A" w:rsidRPr="002714A1" w:rsidRDefault="00C40D7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11D3B89" w14:textId="77777777" w:rsidR="00C40D7A" w:rsidRPr="002714A1" w:rsidRDefault="00C40D7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981BCFB" w14:textId="77777777" w:rsidR="00C40D7A" w:rsidRPr="002714A1" w:rsidRDefault="00C40D7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C40D7A" w14:paraId="1D1C2BF1" w14:textId="77777777" w:rsidTr="008F2B8B">
        <w:tc>
          <w:tcPr>
            <w:tcW w:w="2153" w:type="dxa"/>
          </w:tcPr>
          <w:p w14:paraId="08182402" w14:textId="77777777" w:rsidR="00C40D7A" w:rsidRDefault="00C40D7A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12A1986" w14:textId="77777777" w:rsidR="00C40D7A" w:rsidRDefault="00C40D7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721F761" w14:textId="77777777" w:rsidR="00C40D7A" w:rsidRDefault="00C40D7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CCE7F03" w14:textId="77777777" w:rsidR="00C40D7A" w:rsidRPr="00C371F0" w:rsidRDefault="00C40D7A" w:rsidP="00C40D7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40D7A" w:rsidRPr="00AD5CE1" w14:paraId="4DFBB728" w14:textId="77777777" w:rsidTr="008F2B8B">
        <w:tc>
          <w:tcPr>
            <w:tcW w:w="5395" w:type="dxa"/>
          </w:tcPr>
          <w:p w14:paraId="78EB7459" w14:textId="228CFA9D" w:rsidR="00C40D7A" w:rsidRPr="00AD5CE1" w:rsidRDefault="00C40D7A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43D04">
              <w:rPr>
                <w:color w:val="4472C4" w:themeColor="accent1"/>
              </w:rPr>
              <w:t>Dress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BDB6780" w14:textId="0EDD1BA7" w:rsidR="00C40D7A" w:rsidRDefault="00C40D7A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</w:t>
            </w:r>
            <w:r w:rsidR="00743D04">
              <w:rPr>
                <w:color w:val="4472C4" w:themeColor="accent1"/>
              </w:rPr>
              <w:t>2</w:t>
            </w:r>
            <w:r>
              <w:rPr>
                <w:color w:val="4472C4" w:themeColor="accent1"/>
              </w:rPr>
              <w:t>0</w:t>
            </w:r>
            <w:r>
              <w:t>±20</w:t>
            </w:r>
          </w:p>
          <w:p w14:paraId="2B1E8C5E" w14:textId="77777777" w:rsidR="00C40D7A" w:rsidRPr="00AD5CE1" w:rsidRDefault="00C40D7A" w:rsidP="008F2B8B"/>
        </w:tc>
      </w:tr>
      <w:tr w:rsidR="00C40D7A" w:rsidRPr="00AD5CE1" w14:paraId="1D6EC2AC" w14:textId="77777777" w:rsidTr="008F2B8B">
        <w:tc>
          <w:tcPr>
            <w:tcW w:w="5395" w:type="dxa"/>
          </w:tcPr>
          <w:p w14:paraId="4CAE5E89" w14:textId="77777777" w:rsidR="00C40D7A" w:rsidRPr="00F9058C" w:rsidRDefault="00C40D7A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586D81EA" w14:textId="76E3BE3C" w:rsidR="00C40D7A" w:rsidRDefault="00C40D7A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43D04">
              <w:rPr>
                <w:noProof/>
                <w:color w:val="4472C4" w:themeColor="accent1"/>
              </w:rPr>
              <w:t>15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7C1DC72B" w14:textId="77777777" w:rsidR="00C40D7A" w:rsidRPr="00AD5CE1" w:rsidRDefault="00C40D7A" w:rsidP="008F2B8B"/>
        </w:tc>
      </w:tr>
    </w:tbl>
    <w:p w14:paraId="3D2EF250" w14:textId="77777777" w:rsidR="00C40D7A" w:rsidRDefault="00C40D7A" w:rsidP="00C40D7A"/>
    <w:p w14:paraId="4D12B8E2" w14:textId="77777777" w:rsidR="00C40D7A" w:rsidRPr="002A5571" w:rsidRDefault="00C40D7A" w:rsidP="00C40D7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624B9D6D" w14:textId="77777777" w:rsidR="00C40D7A" w:rsidRPr="0079201A" w:rsidRDefault="00C40D7A" w:rsidP="00C40D7A"/>
    <w:p w14:paraId="1876D121" w14:textId="77777777" w:rsidR="00C84D35" w:rsidRPr="00C40D7A" w:rsidRDefault="00C84D35" w:rsidP="00C40D7A"/>
    <w:sectPr w:rsidR="00C84D35" w:rsidRPr="00C40D7A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4A0AD" w14:textId="77777777" w:rsidR="008A2DC9" w:rsidRDefault="008A2DC9" w:rsidP="00505854">
      <w:r>
        <w:separator/>
      </w:r>
    </w:p>
  </w:endnote>
  <w:endnote w:type="continuationSeparator" w:id="0">
    <w:p w14:paraId="7C629419" w14:textId="77777777" w:rsidR="008A2DC9" w:rsidRDefault="008A2DC9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3A706B" w14:textId="77777777" w:rsidR="008A2DC9" w:rsidRDefault="008A2DC9" w:rsidP="00505854">
      <w:r>
        <w:separator/>
      </w:r>
    </w:p>
  </w:footnote>
  <w:footnote w:type="continuationSeparator" w:id="0">
    <w:p w14:paraId="70853BA7" w14:textId="77777777" w:rsidR="008A2DC9" w:rsidRDefault="008A2DC9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4723BD8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1D6EC3">
      <w:rPr>
        <w:b/>
        <w:bCs/>
        <w:sz w:val="28"/>
        <w:szCs w:val="28"/>
      </w:rPr>
      <w:t>0480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743D04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D6EC3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84A31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43D04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A2DC9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537F2"/>
    <w:rsid w:val="00965A67"/>
    <w:rsid w:val="0097001C"/>
    <w:rsid w:val="0097550E"/>
    <w:rsid w:val="0097695B"/>
    <w:rsid w:val="00986D78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0D7A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11B88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D7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8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2025-09-14T19:50:00Z</dcterms:modified>
</cp:coreProperties>
</file>