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5930E" w14:textId="77777777" w:rsidR="004F334F" w:rsidRPr="00C371F0" w:rsidRDefault="004F334F" w:rsidP="004F334F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2FA756EE" w14:textId="77777777" w:rsidR="004F334F" w:rsidRPr="006C2C15" w:rsidRDefault="004F334F" w:rsidP="004F334F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41BEAFF1" w14:textId="77777777" w:rsidR="004F334F" w:rsidRPr="00C371F0" w:rsidRDefault="004F334F" w:rsidP="004F334F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FF26A5" w14:paraId="40216D6D" w14:textId="77777777" w:rsidTr="008F2B8B">
        <w:tc>
          <w:tcPr>
            <w:tcW w:w="5395" w:type="dxa"/>
          </w:tcPr>
          <w:p w14:paraId="4B709554" w14:textId="77777777" w:rsidR="004F334F" w:rsidRDefault="004F334F" w:rsidP="008F2B8B">
            <w:r>
              <w:t>Top</w:t>
            </w:r>
          </w:p>
        </w:tc>
        <w:tc>
          <w:tcPr>
            <w:tcW w:w="5395" w:type="dxa"/>
          </w:tcPr>
          <w:p w14:paraId="391D9D1E" w14:textId="77777777" w:rsidR="004F334F" w:rsidRDefault="004F334F" w:rsidP="008F2B8B">
            <w:r>
              <w:t>Back</w:t>
            </w:r>
          </w:p>
        </w:tc>
      </w:tr>
      <w:tr w:rsidR="00FF26A5" w14:paraId="1877ABED" w14:textId="77777777" w:rsidTr="008F2B8B">
        <w:tc>
          <w:tcPr>
            <w:tcW w:w="5395" w:type="dxa"/>
          </w:tcPr>
          <w:p w14:paraId="5D6FCD28" w14:textId="58496279" w:rsidR="004F334F" w:rsidRDefault="00FF26A5" w:rsidP="008F2B8B">
            <w:r>
              <w:rPr>
                <w:noProof/>
              </w:rPr>
              <w:drawing>
                <wp:inline distT="0" distB="0" distL="0" distR="0" wp14:anchorId="12539B0B" wp14:editId="65DCE586">
                  <wp:extent cx="3136900" cy="3947556"/>
                  <wp:effectExtent l="0" t="0" r="0" b="2540"/>
                  <wp:docPr id="745899457" name="Picture 1" descr="A pink dress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899457" name="Picture 1" descr="A pink dress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211" cy="397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51E5A37" w14:textId="7800DA52" w:rsidR="004F334F" w:rsidRDefault="00FF26A5" w:rsidP="008F2B8B">
            <w:r>
              <w:rPr>
                <w:noProof/>
              </w:rPr>
              <w:drawing>
                <wp:inline distT="0" distB="0" distL="0" distR="0" wp14:anchorId="53C47BEA" wp14:editId="04E87BAA">
                  <wp:extent cx="3143524" cy="3947160"/>
                  <wp:effectExtent l="0" t="0" r="6350" b="2540"/>
                  <wp:docPr id="1768322543" name="Picture 2" descr="A pink dress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322543" name="Picture 2" descr="A pink dress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271" cy="397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0B6290" w14:textId="77777777" w:rsidR="004F334F" w:rsidRDefault="004F334F" w:rsidP="004F334F">
      <w:pPr>
        <w:rPr>
          <w:b/>
          <w:bCs/>
          <w:color w:val="000000" w:themeColor="text1"/>
        </w:rPr>
      </w:pPr>
    </w:p>
    <w:p w14:paraId="49D10262" w14:textId="3F11D6BC" w:rsidR="004F334F" w:rsidRDefault="00FF26A5" w:rsidP="004F334F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A018406" wp14:editId="3AA2717C">
            <wp:extent cx="6858000" cy="8630285"/>
            <wp:effectExtent l="0" t="0" r="0" b="5715"/>
            <wp:docPr id="1358376263" name="Picture 3" descr="A pink dres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376263" name="Picture 3" descr="A pink dress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3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66EBAB5" wp14:editId="347654DD">
            <wp:extent cx="6858000" cy="8114665"/>
            <wp:effectExtent l="0" t="0" r="0" b="635"/>
            <wp:docPr id="1348407365" name="Picture 4" descr="A close up of a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407365" name="Picture 4" descr="A close up of a dres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6E269CD" wp14:editId="6B04DBEF">
            <wp:extent cx="6858000" cy="8611235"/>
            <wp:effectExtent l="0" t="0" r="0" b="0"/>
            <wp:docPr id="1873845310" name="Picture 5" descr="A pink dres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845310" name="Picture 5" descr="A pink dress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1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A67CC4E" wp14:editId="1694F197">
            <wp:extent cx="6858000" cy="6000750"/>
            <wp:effectExtent l="0" t="0" r="0" b="6350"/>
            <wp:docPr id="1750053562" name="Picture 6" descr="A close-up of a pink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053562" name="Picture 6" descr="A close-up of a pink fabric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334F">
        <w:rPr>
          <w:b/>
          <w:bCs/>
          <w:color w:val="000000" w:themeColor="text1"/>
        </w:rPr>
        <w:br w:type="page"/>
      </w:r>
    </w:p>
    <w:p w14:paraId="72553BCC" w14:textId="77777777" w:rsidR="004F334F" w:rsidRDefault="004F334F" w:rsidP="004F334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4F334F" w:rsidRPr="00023D07" w14:paraId="2862DE87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3E4EA" w14:textId="77777777" w:rsidR="004F334F" w:rsidRPr="00023D07" w:rsidRDefault="004F334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1BCC0" w14:textId="77777777" w:rsidR="004F334F" w:rsidRPr="00023D07" w:rsidRDefault="004F334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2E020" w14:textId="77777777" w:rsidR="004F334F" w:rsidRPr="00023D07" w:rsidRDefault="004F334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0550" w14:textId="77777777" w:rsidR="004F334F" w:rsidRPr="00023D07" w:rsidRDefault="004F334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1B82A" w14:textId="77777777" w:rsidR="004F334F" w:rsidRPr="00023D07" w:rsidRDefault="004F334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4F334F" w14:paraId="3EEF16F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3FFAE85" w14:textId="77777777" w:rsidR="004F334F" w:rsidRDefault="004F334F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2D70E1E" w14:textId="77777777" w:rsidR="004F334F" w:rsidRDefault="004F334F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7F455AA7" w14:textId="77777777" w:rsidR="004F334F" w:rsidRDefault="004F334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2B3BCFE" w14:textId="77777777" w:rsidR="004F334F" w:rsidRDefault="004F334F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4662D92" w14:textId="77777777" w:rsidR="004F334F" w:rsidRDefault="004F334F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F334F" w14:paraId="678A8F8D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5504B1B" w14:textId="77777777" w:rsidR="004F334F" w:rsidRPr="00023D07" w:rsidRDefault="004F334F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45E3B0E" w14:textId="77777777" w:rsidR="004F334F" w:rsidRDefault="004F334F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E0C3F4F" w14:textId="77777777" w:rsidR="004F334F" w:rsidRDefault="004F334F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6E58E85" w14:textId="77777777" w:rsidR="004F334F" w:rsidRPr="004E673A" w:rsidRDefault="004F334F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F994F78" w14:textId="77777777" w:rsidR="004F334F" w:rsidRDefault="004F334F" w:rsidP="008F2B8B">
            <w:pPr>
              <w:rPr>
                <w:color w:val="4472C4" w:themeColor="accent1"/>
              </w:rPr>
            </w:pPr>
          </w:p>
        </w:tc>
      </w:tr>
      <w:tr w:rsidR="004F334F" w14:paraId="77476107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9B1EFB6" w14:textId="77777777" w:rsidR="004F334F" w:rsidRPr="00023D07" w:rsidRDefault="004F334F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A45EAA4" w14:textId="77777777" w:rsidR="004F334F" w:rsidRDefault="004F334F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8624661" w14:textId="77777777" w:rsidR="004F334F" w:rsidRPr="00C371F0" w:rsidRDefault="004F334F" w:rsidP="004F334F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4F334F" w:rsidRPr="002714A1" w14:paraId="59588106" w14:textId="77777777" w:rsidTr="008F2B8B">
        <w:tc>
          <w:tcPr>
            <w:tcW w:w="2153" w:type="dxa"/>
          </w:tcPr>
          <w:p w14:paraId="3D329BE1" w14:textId="77777777" w:rsidR="004F334F" w:rsidRPr="002714A1" w:rsidRDefault="004F334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992D9C2" w14:textId="77777777" w:rsidR="004F334F" w:rsidRPr="002714A1" w:rsidRDefault="004F334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71B8CB34" w14:textId="77777777" w:rsidR="004F334F" w:rsidRPr="002714A1" w:rsidRDefault="004F334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4F334F" w14:paraId="1E26E8A5" w14:textId="77777777" w:rsidTr="008F2B8B">
        <w:tc>
          <w:tcPr>
            <w:tcW w:w="2153" w:type="dxa"/>
          </w:tcPr>
          <w:p w14:paraId="335ABC0A" w14:textId="77777777" w:rsidR="004F334F" w:rsidRDefault="004F334F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AECA4F3" w14:textId="77777777" w:rsidR="004F334F" w:rsidRDefault="004F334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2380C589" w14:textId="77777777" w:rsidR="004F334F" w:rsidRDefault="004F334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B7CD8B" w14:textId="77777777" w:rsidR="004F334F" w:rsidRPr="00C371F0" w:rsidRDefault="004F334F" w:rsidP="004F334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F334F" w:rsidRPr="00AD5CE1" w14:paraId="467C5CDF" w14:textId="77777777" w:rsidTr="008F2B8B">
        <w:tc>
          <w:tcPr>
            <w:tcW w:w="5395" w:type="dxa"/>
          </w:tcPr>
          <w:p w14:paraId="075531E7" w14:textId="3D97A7BC" w:rsidR="004F334F" w:rsidRPr="00AD5CE1" w:rsidRDefault="004F334F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C46DC9">
              <w:rPr>
                <w:color w:val="4472C4" w:themeColor="accent1"/>
              </w:rPr>
              <w:t>Dress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A682DAD" w14:textId="55E61DB8" w:rsidR="004F334F" w:rsidRDefault="004F334F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</w:t>
            </w:r>
            <w:r w:rsidR="00C46DC9">
              <w:rPr>
                <w:color w:val="4472C4" w:themeColor="accent1"/>
              </w:rPr>
              <w:t>2</w:t>
            </w:r>
            <w:r>
              <w:rPr>
                <w:color w:val="4472C4" w:themeColor="accent1"/>
              </w:rPr>
              <w:t>0</w:t>
            </w:r>
            <w:r>
              <w:t>±20</w:t>
            </w:r>
          </w:p>
          <w:p w14:paraId="39AD3FFB" w14:textId="77777777" w:rsidR="004F334F" w:rsidRPr="00AD5CE1" w:rsidRDefault="004F334F" w:rsidP="008F2B8B"/>
        </w:tc>
      </w:tr>
      <w:tr w:rsidR="004F334F" w:rsidRPr="00AD5CE1" w14:paraId="03B22F9F" w14:textId="77777777" w:rsidTr="008F2B8B">
        <w:tc>
          <w:tcPr>
            <w:tcW w:w="5395" w:type="dxa"/>
          </w:tcPr>
          <w:p w14:paraId="2C03A4F0" w14:textId="77777777" w:rsidR="004F334F" w:rsidRPr="00F9058C" w:rsidRDefault="004F334F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22DB616F" w14:textId="2EB5C2DA" w:rsidR="004F334F" w:rsidRDefault="004F334F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C46DC9">
              <w:rPr>
                <w:noProof/>
                <w:color w:val="4472C4" w:themeColor="accent1"/>
              </w:rPr>
              <w:t>15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5535956C" w14:textId="77777777" w:rsidR="004F334F" w:rsidRPr="00AD5CE1" w:rsidRDefault="004F334F" w:rsidP="008F2B8B"/>
        </w:tc>
      </w:tr>
    </w:tbl>
    <w:p w14:paraId="65D9A301" w14:textId="77777777" w:rsidR="004F334F" w:rsidRDefault="004F334F" w:rsidP="004F334F"/>
    <w:p w14:paraId="694F38B3" w14:textId="77777777" w:rsidR="004F334F" w:rsidRPr="002A5571" w:rsidRDefault="004F334F" w:rsidP="004F334F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1F3F14FA" w14:textId="77777777" w:rsidR="004F334F" w:rsidRPr="0079201A" w:rsidRDefault="004F334F" w:rsidP="004F334F"/>
    <w:p w14:paraId="1876D121" w14:textId="77777777" w:rsidR="00C84D35" w:rsidRPr="004F334F" w:rsidRDefault="00C84D35" w:rsidP="004F334F"/>
    <w:sectPr w:rsidR="00C84D35" w:rsidRPr="004F334F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01A9EF" w14:textId="77777777" w:rsidR="00D9762C" w:rsidRDefault="00D9762C" w:rsidP="00505854">
      <w:r>
        <w:separator/>
      </w:r>
    </w:p>
  </w:endnote>
  <w:endnote w:type="continuationSeparator" w:id="0">
    <w:p w14:paraId="1ED29913" w14:textId="77777777" w:rsidR="00D9762C" w:rsidRDefault="00D9762C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35CFA7" w14:textId="77777777" w:rsidR="00D9762C" w:rsidRDefault="00D9762C" w:rsidP="00505854">
      <w:r>
        <w:separator/>
      </w:r>
    </w:p>
  </w:footnote>
  <w:footnote w:type="continuationSeparator" w:id="0">
    <w:p w14:paraId="40CD6189" w14:textId="77777777" w:rsidR="00D9762C" w:rsidRDefault="00D9762C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5FFE4C9E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AF46A0">
      <w:rPr>
        <w:b/>
        <w:bCs/>
        <w:sz w:val="28"/>
        <w:szCs w:val="28"/>
      </w:rPr>
      <w:t>0479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C46DC9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0F8F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334F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CD7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AF46A0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6DC9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9762C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451C3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26A5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334F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6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2025-09-14T19:51:00Z</dcterms:modified>
</cp:coreProperties>
</file>