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B1811D" w14:textId="77777777" w:rsidR="003C2302" w:rsidRPr="00C371F0" w:rsidRDefault="003C2302" w:rsidP="003C230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21B3245B" w14:textId="77777777" w:rsidR="003C2302" w:rsidRPr="006C2C15" w:rsidRDefault="003C2302" w:rsidP="003C2302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70868355" w14:textId="77777777" w:rsidR="003C2302" w:rsidRPr="00C371F0" w:rsidRDefault="003C2302" w:rsidP="003C2302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16"/>
        <w:gridCol w:w="4884"/>
      </w:tblGrid>
      <w:tr w:rsidR="003C2302" w14:paraId="0AA1EB57" w14:textId="77777777" w:rsidTr="008F2B8B">
        <w:tc>
          <w:tcPr>
            <w:tcW w:w="5395" w:type="dxa"/>
          </w:tcPr>
          <w:p w14:paraId="736950A2" w14:textId="77777777" w:rsidR="003C2302" w:rsidRDefault="003C2302" w:rsidP="008F2B8B">
            <w:r>
              <w:t>Top</w:t>
            </w:r>
          </w:p>
        </w:tc>
        <w:tc>
          <w:tcPr>
            <w:tcW w:w="5395" w:type="dxa"/>
          </w:tcPr>
          <w:p w14:paraId="2A474154" w14:textId="77777777" w:rsidR="003C2302" w:rsidRDefault="003C2302" w:rsidP="008F2B8B">
            <w:r>
              <w:t>Back</w:t>
            </w:r>
          </w:p>
        </w:tc>
      </w:tr>
      <w:tr w:rsidR="003C2302" w14:paraId="12715A53" w14:textId="77777777" w:rsidTr="008F2B8B">
        <w:tc>
          <w:tcPr>
            <w:tcW w:w="5395" w:type="dxa"/>
          </w:tcPr>
          <w:p w14:paraId="00CE2873" w14:textId="072ECEDD" w:rsidR="003C2302" w:rsidRDefault="000F098E" w:rsidP="008F2B8B">
            <w:r>
              <w:rPr>
                <w:noProof/>
              </w:rPr>
              <w:drawing>
                <wp:inline distT="0" distB="0" distL="0" distR="0" wp14:anchorId="29C29794" wp14:editId="0E88E7D7">
                  <wp:extent cx="3617994" cy="3263900"/>
                  <wp:effectExtent l="0" t="0" r="1905" b="0"/>
                  <wp:docPr id="390581332" name="Picture 1" descr="A pair of socks with pink ribbon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581332" name="Picture 1" descr="A pair of socks with pink ribbons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3898" cy="3269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FF26DF5" w14:textId="370DAA02" w:rsidR="003C2302" w:rsidRDefault="000F098E" w:rsidP="008F2B8B">
            <w:r>
              <w:rPr>
                <w:noProof/>
              </w:rPr>
              <w:drawing>
                <wp:inline distT="0" distB="0" distL="0" distR="0" wp14:anchorId="223FCCFE" wp14:editId="63960D4B">
                  <wp:extent cx="2152819" cy="3581400"/>
                  <wp:effectExtent l="0" t="0" r="6350" b="0"/>
                  <wp:docPr id="1506140501" name="Picture 2" descr="A close up of a sock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6140501" name="Picture 2" descr="A close up of a sock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811" cy="3608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A2ED02" w14:textId="77777777" w:rsidR="003C2302" w:rsidRDefault="003C2302" w:rsidP="003C2302">
      <w:pPr>
        <w:rPr>
          <w:b/>
          <w:bCs/>
          <w:color w:val="000000" w:themeColor="text1"/>
        </w:rPr>
      </w:pPr>
    </w:p>
    <w:p w14:paraId="026B2AD1" w14:textId="7325C139" w:rsidR="003C2302" w:rsidRDefault="003C2302" w:rsidP="003C2302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  <w:r w:rsidR="000F098E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7D6B9235" wp14:editId="35784FB1">
            <wp:extent cx="6858000" cy="6186805"/>
            <wp:effectExtent l="0" t="0" r="0" b="0"/>
            <wp:docPr id="616248751" name="Picture 3" descr="A pair of socks with pink ribbo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248751" name="Picture 3" descr="A pair of socks with pink ribbons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18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098E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0A729482" wp14:editId="6F1937A3">
            <wp:extent cx="5496560" cy="9144000"/>
            <wp:effectExtent l="0" t="0" r="2540" b="0"/>
            <wp:docPr id="2098479933" name="Picture 4" descr="A close up of a so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479933" name="Picture 4" descr="A close up of a sock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656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6332B" w14:textId="77777777" w:rsidR="003C2302" w:rsidRDefault="003C2302" w:rsidP="003C2302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3C2302" w:rsidRPr="00023D07" w14:paraId="61C64DE1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5EF02" w14:textId="77777777" w:rsidR="003C2302" w:rsidRPr="00023D07" w:rsidRDefault="003C2302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F1045" w14:textId="77777777" w:rsidR="003C2302" w:rsidRPr="00023D07" w:rsidRDefault="003C2302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FFA29" w14:textId="77777777" w:rsidR="003C2302" w:rsidRPr="00023D07" w:rsidRDefault="003C2302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CE198" w14:textId="77777777" w:rsidR="003C2302" w:rsidRPr="00023D07" w:rsidRDefault="003C2302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750DE" w14:textId="77777777" w:rsidR="003C2302" w:rsidRPr="00023D07" w:rsidRDefault="003C2302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3C2302" w14:paraId="73DAA32B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FA6ACE6" w14:textId="77777777" w:rsidR="003C2302" w:rsidRDefault="003C2302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0843A636" w14:textId="77777777" w:rsidR="003C2302" w:rsidRDefault="003C2302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264C1101" w14:textId="77777777" w:rsidR="003C2302" w:rsidRDefault="003C2302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4F350D5B" w14:textId="77777777" w:rsidR="003C2302" w:rsidRDefault="003C2302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414E4C87" w14:textId="77777777" w:rsidR="003C2302" w:rsidRDefault="003C2302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C2302" w14:paraId="341E494A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25B29771" w14:textId="77777777" w:rsidR="003C2302" w:rsidRPr="00023D07" w:rsidRDefault="003C2302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4F689667" w14:textId="77777777" w:rsidR="003C2302" w:rsidRDefault="003C2302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7A5ECAC6" w14:textId="77777777" w:rsidR="003C2302" w:rsidRDefault="003C2302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21961A93" w14:textId="77777777" w:rsidR="003C2302" w:rsidRPr="004E673A" w:rsidRDefault="003C2302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16862AA2" w14:textId="77777777" w:rsidR="003C2302" w:rsidRDefault="003C2302" w:rsidP="008F2B8B">
            <w:pPr>
              <w:rPr>
                <w:color w:val="4472C4" w:themeColor="accent1"/>
              </w:rPr>
            </w:pPr>
          </w:p>
        </w:tc>
      </w:tr>
      <w:tr w:rsidR="003C2302" w14:paraId="5DB43C51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8EE7DD1" w14:textId="77777777" w:rsidR="003C2302" w:rsidRPr="00023D07" w:rsidRDefault="003C2302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405D7DE9" w14:textId="77777777" w:rsidR="003C2302" w:rsidRDefault="003C2302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667AE61C" w14:textId="77777777" w:rsidR="003C2302" w:rsidRPr="00C371F0" w:rsidRDefault="003C2302" w:rsidP="003C2302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3C2302" w:rsidRPr="002714A1" w14:paraId="53F0E047" w14:textId="77777777" w:rsidTr="008F2B8B">
        <w:tc>
          <w:tcPr>
            <w:tcW w:w="2153" w:type="dxa"/>
          </w:tcPr>
          <w:p w14:paraId="13DAB596" w14:textId="77777777" w:rsidR="003C2302" w:rsidRPr="002714A1" w:rsidRDefault="003C2302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4875072B" w14:textId="77777777" w:rsidR="003C2302" w:rsidRPr="002714A1" w:rsidRDefault="003C2302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4CA0E7FE" w14:textId="77777777" w:rsidR="003C2302" w:rsidRPr="002714A1" w:rsidRDefault="003C2302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3C2302" w14:paraId="536E505A" w14:textId="77777777" w:rsidTr="008F2B8B">
        <w:tc>
          <w:tcPr>
            <w:tcW w:w="2153" w:type="dxa"/>
          </w:tcPr>
          <w:p w14:paraId="5AD8D7F0" w14:textId="77777777" w:rsidR="003C2302" w:rsidRDefault="003C2302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4BE0EB5A" w14:textId="77777777" w:rsidR="003C2302" w:rsidRDefault="003C2302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0EB1BB62" w14:textId="77777777" w:rsidR="003C2302" w:rsidRDefault="003C2302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4A0D7DE9" w14:textId="77777777" w:rsidR="003C2302" w:rsidRPr="00C371F0" w:rsidRDefault="003C2302" w:rsidP="003C2302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3C2302" w:rsidRPr="00AD5CE1" w14:paraId="7B2CB599" w14:textId="77777777" w:rsidTr="008F2B8B">
        <w:tc>
          <w:tcPr>
            <w:tcW w:w="5395" w:type="dxa"/>
          </w:tcPr>
          <w:p w14:paraId="02A43F19" w14:textId="6693C908" w:rsidR="003C2302" w:rsidRPr="00AD5CE1" w:rsidRDefault="003C2302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CB2B3E">
              <w:rPr>
                <w:color w:val="4472C4" w:themeColor="accent1"/>
              </w:rPr>
              <w:t>Booties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2154153" w14:textId="766C1CCF" w:rsidR="003C2302" w:rsidRDefault="003C2302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</w:t>
            </w:r>
            <w:r w:rsidR="00CB2B3E">
              <w:rPr>
                <w:color w:val="4472C4" w:themeColor="accent1"/>
              </w:rPr>
              <w:t>2</w:t>
            </w:r>
            <w:r>
              <w:rPr>
                <w:color w:val="4472C4" w:themeColor="accent1"/>
              </w:rPr>
              <w:t>0</w:t>
            </w:r>
            <w:r>
              <w:t>±20</w:t>
            </w:r>
          </w:p>
          <w:p w14:paraId="3478038B" w14:textId="77777777" w:rsidR="003C2302" w:rsidRPr="00AD5CE1" w:rsidRDefault="003C2302" w:rsidP="008F2B8B"/>
        </w:tc>
      </w:tr>
      <w:tr w:rsidR="003C2302" w:rsidRPr="00AD5CE1" w14:paraId="2919384B" w14:textId="77777777" w:rsidTr="008F2B8B">
        <w:tc>
          <w:tcPr>
            <w:tcW w:w="5395" w:type="dxa"/>
          </w:tcPr>
          <w:p w14:paraId="7D3FA112" w14:textId="77777777" w:rsidR="003C2302" w:rsidRPr="00F9058C" w:rsidRDefault="003C2302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0D131E5D" w14:textId="3F16264F" w:rsidR="003C2302" w:rsidRDefault="003C2302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CB2B3E">
              <w:rPr>
                <w:noProof/>
                <w:color w:val="4472C4" w:themeColor="accent1"/>
              </w:rPr>
              <w:t>5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CB2B3E">
              <w:rPr>
                <w:noProof/>
                <w:color w:val="4472C4" w:themeColor="accent1"/>
              </w:rPr>
              <w:t>2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31807BC6" w14:textId="77777777" w:rsidR="003C2302" w:rsidRPr="00AD5CE1" w:rsidRDefault="003C2302" w:rsidP="008F2B8B"/>
        </w:tc>
      </w:tr>
    </w:tbl>
    <w:p w14:paraId="47915529" w14:textId="77777777" w:rsidR="003C2302" w:rsidRDefault="003C2302" w:rsidP="003C2302"/>
    <w:p w14:paraId="2D7CDD6A" w14:textId="77777777" w:rsidR="003C2302" w:rsidRPr="002A5571" w:rsidRDefault="003C2302" w:rsidP="003C2302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2A46E4FB" w14:textId="77777777" w:rsidR="003C2302" w:rsidRPr="0079201A" w:rsidRDefault="003C2302" w:rsidP="003C2302"/>
    <w:p w14:paraId="1876D121" w14:textId="77777777" w:rsidR="00C84D35" w:rsidRPr="003C2302" w:rsidRDefault="00C84D35" w:rsidP="003C2302"/>
    <w:sectPr w:rsidR="00C84D35" w:rsidRPr="003C2302" w:rsidSect="00652555">
      <w:headerReference w:type="default" r:id="rId12"/>
      <w:foot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E4D451" w14:textId="77777777" w:rsidR="00E02AB1" w:rsidRDefault="00E02AB1" w:rsidP="00505854">
      <w:r>
        <w:separator/>
      </w:r>
    </w:p>
  </w:endnote>
  <w:endnote w:type="continuationSeparator" w:id="0">
    <w:p w14:paraId="5A7D2FAB" w14:textId="77777777" w:rsidR="00E02AB1" w:rsidRDefault="00E02AB1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05CE4F" w14:textId="77777777" w:rsidR="00E02AB1" w:rsidRDefault="00E02AB1" w:rsidP="00505854">
      <w:r>
        <w:separator/>
      </w:r>
    </w:p>
  </w:footnote>
  <w:footnote w:type="continuationSeparator" w:id="0">
    <w:p w14:paraId="2B4EF6CE" w14:textId="77777777" w:rsidR="00E02AB1" w:rsidRDefault="00E02AB1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7E22BE88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A0395A">
      <w:rPr>
        <w:b/>
        <w:bCs/>
        <w:sz w:val="28"/>
        <w:szCs w:val="28"/>
      </w:rPr>
      <w:t>0478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CB2B3E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098E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144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2302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1234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0395A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946C9"/>
    <w:rsid w:val="00CA10AB"/>
    <w:rsid w:val="00CA61DB"/>
    <w:rsid w:val="00CA664A"/>
    <w:rsid w:val="00CB23E2"/>
    <w:rsid w:val="00CB2B3E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2AB1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2302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3</TotalTime>
  <Pages>4</Pages>
  <Words>112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2025-09-14T19:51:00Z</dcterms:modified>
</cp:coreProperties>
</file>