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BABC4E" w14:textId="77777777" w:rsidR="00F02941" w:rsidRPr="00C371F0" w:rsidRDefault="00F02941" w:rsidP="00F02941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1FD6BA01" w14:textId="77777777" w:rsidR="00F02941" w:rsidRPr="006C2C15" w:rsidRDefault="00F02941" w:rsidP="00F02941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BAA7EA6" w14:textId="77777777" w:rsidR="00F02941" w:rsidRPr="00C371F0" w:rsidRDefault="00F02941" w:rsidP="00F0294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22"/>
        <w:gridCol w:w="5078"/>
      </w:tblGrid>
      <w:tr w:rsidR="001A0F0B" w14:paraId="66C8F1B1" w14:textId="77777777" w:rsidTr="008F2B8B">
        <w:tc>
          <w:tcPr>
            <w:tcW w:w="5395" w:type="dxa"/>
          </w:tcPr>
          <w:p w14:paraId="26C96852" w14:textId="77777777" w:rsidR="00F02941" w:rsidRDefault="00F02941" w:rsidP="008F2B8B">
            <w:r>
              <w:t>Top</w:t>
            </w:r>
          </w:p>
        </w:tc>
        <w:tc>
          <w:tcPr>
            <w:tcW w:w="5395" w:type="dxa"/>
          </w:tcPr>
          <w:p w14:paraId="17B3C63E" w14:textId="77777777" w:rsidR="00F02941" w:rsidRDefault="00F02941" w:rsidP="008F2B8B">
            <w:r>
              <w:t>Back</w:t>
            </w:r>
          </w:p>
        </w:tc>
      </w:tr>
      <w:tr w:rsidR="001A0F0B" w14:paraId="4F21A703" w14:textId="77777777" w:rsidTr="008F2B8B">
        <w:tc>
          <w:tcPr>
            <w:tcW w:w="5395" w:type="dxa"/>
          </w:tcPr>
          <w:p w14:paraId="45ED03D8" w14:textId="17ED7C5A" w:rsidR="00F02941" w:rsidRDefault="001A0F0B" w:rsidP="008F2B8B">
            <w:r>
              <w:rPr>
                <w:noProof/>
              </w:rPr>
              <w:drawing>
                <wp:inline distT="0" distB="0" distL="0" distR="0" wp14:anchorId="0CC845C4" wp14:editId="7C024636">
                  <wp:extent cx="3496336" cy="4319270"/>
                  <wp:effectExtent l="0" t="0" r="0" b="0"/>
                  <wp:docPr id="300782093" name="Picture 8" descr="A white cloth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782093" name="Picture 8" descr="A white cloth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846" cy="4323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30B94891" w14:textId="21CCEAA6" w:rsidR="00F02941" w:rsidRDefault="001A0F0B" w:rsidP="008F2B8B">
            <w:r>
              <w:rPr>
                <w:noProof/>
              </w:rPr>
              <w:drawing>
                <wp:inline distT="0" distB="0" distL="0" distR="0" wp14:anchorId="4D529C13" wp14:editId="3F535C21">
                  <wp:extent cx="2813225" cy="4319270"/>
                  <wp:effectExtent l="0" t="0" r="6350" b="0"/>
                  <wp:docPr id="1936394590" name="Picture 9" descr="A close up of a white clot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94590" name="Picture 9" descr="A close up of a white cloth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998" cy="435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10EABE" w14:textId="77777777" w:rsidR="00F02941" w:rsidRDefault="00F02941" w:rsidP="00F02941">
      <w:pPr>
        <w:rPr>
          <w:b/>
          <w:bCs/>
          <w:color w:val="000000" w:themeColor="text1"/>
        </w:rPr>
      </w:pPr>
    </w:p>
    <w:p w14:paraId="790A4DE4" w14:textId="63507F2F" w:rsidR="00F02941" w:rsidRDefault="001A0F0B" w:rsidP="00F02941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D5AB6E9" wp14:editId="6F4EDBCE">
            <wp:extent cx="6858000" cy="8472170"/>
            <wp:effectExtent l="0" t="0" r="0" b="0"/>
            <wp:docPr id="697338239" name="Picture 1" descr="A white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338239" name="Picture 1" descr="A white cloth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7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6B96844" wp14:editId="668AA0FC">
            <wp:extent cx="6858000" cy="8213090"/>
            <wp:effectExtent l="0" t="0" r="0" b="3810"/>
            <wp:docPr id="1309685479" name="Picture 2" descr="A close up of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685479" name="Picture 2" descr="A close up of a cloth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1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0D5FC18" wp14:editId="7505473B">
            <wp:extent cx="6295390" cy="9144000"/>
            <wp:effectExtent l="0" t="0" r="3810" b="0"/>
            <wp:docPr id="999197158" name="Picture 3" descr="A white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197158" name="Picture 3" descr="A white cloth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BF642C1" wp14:editId="6936C3E0">
            <wp:extent cx="6858000" cy="8905875"/>
            <wp:effectExtent l="0" t="0" r="0" b="0"/>
            <wp:docPr id="368551759" name="Picture 4" descr="A white cloth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551759" name="Picture 4" descr="A white cloth with a pattern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DCB7CFC" wp14:editId="46E563E9">
            <wp:extent cx="9144000" cy="6858000"/>
            <wp:effectExtent l="0" t="0" r="0" b="0"/>
            <wp:docPr id="1354472844" name="Picture 5" descr="A white fabric with a flower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72844" name="Picture 5" descr="A white fabric with a flower design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495CDA5" wp14:editId="7074AB88">
            <wp:extent cx="6858000" cy="8391525"/>
            <wp:effectExtent l="0" t="0" r="0" b="3175"/>
            <wp:docPr id="585596774" name="Picture 6" descr="A white cloth with stai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596774" name="Picture 6" descr="A white cloth with stains on i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22C291C" wp14:editId="3CF07992">
            <wp:extent cx="5955665" cy="9144000"/>
            <wp:effectExtent l="0" t="0" r="635" b="0"/>
            <wp:docPr id="979428577" name="Picture 7" descr="A close up of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428577" name="Picture 7" descr="A close up of a white cloth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6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941">
        <w:rPr>
          <w:b/>
          <w:bCs/>
          <w:color w:val="000000" w:themeColor="text1"/>
        </w:rPr>
        <w:br w:type="page"/>
      </w:r>
    </w:p>
    <w:p w14:paraId="1B5B1FFD" w14:textId="77777777" w:rsidR="00F02941" w:rsidRDefault="00F02941" w:rsidP="00F0294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F02941" w:rsidRPr="00023D07" w14:paraId="4F2DC798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6DFA4" w14:textId="77777777" w:rsidR="00F02941" w:rsidRPr="00023D07" w:rsidRDefault="00F0294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E48EE" w14:textId="77777777" w:rsidR="00F02941" w:rsidRPr="00023D07" w:rsidRDefault="00F0294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0AEB2" w14:textId="77777777" w:rsidR="00F02941" w:rsidRPr="00023D07" w:rsidRDefault="00F0294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AD383" w14:textId="77777777" w:rsidR="00F02941" w:rsidRPr="00023D07" w:rsidRDefault="00F0294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0EAD5" w14:textId="77777777" w:rsidR="00F02941" w:rsidRPr="00023D07" w:rsidRDefault="00F02941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F02941" w14:paraId="20A8BD7D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A4EE05F" w14:textId="77777777" w:rsidR="00F02941" w:rsidRDefault="00F02941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F02614C" w14:textId="77777777" w:rsidR="00F02941" w:rsidRDefault="00F02941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095B70B6" w14:textId="77777777" w:rsidR="00F02941" w:rsidRDefault="00F02941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3FFB044" w14:textId="77777777" w:rsidR="00F02941" w:rsidRDefault="00F02941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319D261" w14:textId="77777777" w:rsidR="00F02941" w:rsidRDefault="00F02941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02941" w14:paraId="0F109107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47A2D9E" w14:textId="77777777" w:rsidR="00F02941" w:rsidRPr="00023D07" w:rsidRDefault="00F02941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E34CBA1" w14:textId="77777777" w:rsidR="00F02941" w:rsidRDefault="00F02941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A74D966" w14:textId="77777777" w:rsidR="00F02941" w:rsidRDefault="00F02941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5FC4E5D6" w14:textId="77777777" w:rsidR="00F02941" w:rsidRPr="004E673A" w:rsidRDefault="00F02941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FB21D08" w14:textId="77777777" w:rsidR="00F02941" w:rsidRDefault="00F02941" w:rsidP="008F2B8B">
            <w:pPr>
              <w:rPr>
                <w:color w:val="4472C4" w:themeColor="accent1"/>
              </w:rPr>
            </w:pPr>
          </w:p>
        </w:tc>
      </w:tr>
      <w:tr w:rsidR="00F02941" w14:paraId="2722A38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9987A36" w14:textId="77777777" w:rsidR="00F02941" w:rsidRPr="00023D07" w:rsidRDefault="00F02941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99513BA" w14:textId="77777777" w:rsidR="00F02941" w:rsidRDefault="00F02941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6E96862" w14:textId="77777777" w:rsidR="00F02941" w:rsidRPr="00C371F0" w:rsidRDefault="00F02941" w:rsidP="00F0294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F02941" w:rsidRPr="002714A1" w14:paraId="05A5D60C" w14:textId="77777777" w:rsidTr="008F2B8B">
        <w:tc>
          <w:tcPr>
            <w:tcW w:w="2153" w:type="dxa"/>
          </w:tcPr>
          <w:p w14:paraId="735663B8" w14:textId="77777777" w:rsidR="00F02941" w:rsidRPr="002714A1" w:rsidRDefault="00F02941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43C8E3E" w14:textId="77777777" w:rsidR="00F02941" w:rsidRPr="002714A1" w:rsidRDefault="00F02941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3229B8DD" w14:textId="77777777" w:rsidR="00F02941" w:rsidRPr="002714A1" w:rsidRDefault="00F02941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F02941" w14:paraId="13128EFA" w14:textId="77777777" w:rsidTr="008F2B8B">
        <w:tc>
          <w:tcPr>
            <w:tcW w:w="2153" w:type="dxa"/>
          </w:tcPr>
          <w:p w14:paraId="46114314" w14:textId="77777777" w:rsidR="00F02941" w:rsidRDefault="00F02941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1F47435D" w14:textId="77777777" w:rsidR="00F02941" w:rsidRDefault="00F02941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BF00C3F" w14:textId="77777777" w:rsidR="00F02941" w:rsidRDefault="00F02941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A03C83D" w14:textId="77777777" w:rsidR="00F02941" w:rsidRPr="00C371F0" w:rsidRDefault="00F02941" w:rsidP="00F0294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02941" w:rsidRPr="00AD5CE1" w14:paraId="1DDC0DDC" w14:textId="77777777" w:rsidTr="008F2B8B">
        <w:tc>
          <w:tcPr>
            <w:tcW w:w="5395" w:type="dxa"/>
          </w:tcPr>
          <w:p w14:paraId="0E25A793" w14:textId="2F816952" w:rsidR="00F02941" w:rsidRPr="00AD5CE1" w:rsidRDefault="00F02941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4750E">
              <w:rPr>
                <w:color w:val="4472C4" w:themeColor="accent1"/>
              </w:rPr>
              <w:t>Bib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559A7CF4" w14:textId="77777777" w:rsidR="00F02941" w:rsidRDefault="00F02941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22B89294" w14:textId="77777777" w:rsidR="00F02941" w:rsidRPr="00AD5CE1" w:rsidRDefault="00F02941" w:rsidP="008F2B8B"/>
        </w:tc>
      </w:tr>
      <w:tr w:rsidR="00F02941" w:rsidRPr="00AD5CE1" w14:paraId="4989FACA" w14:textId="77777777" w:rsidTr="008F2B8B">
        <w:tc>
          <w:tcPr>
            <w:tcW w:w="5395" w:type="dxa"/>
          </w:tcPr>
          <w:p w14:paraId="1E0C7F73" w14:textId="77777777" w:rsidR="00F02941" w:rsidRPr="00F9058C" w:rsidRDefault="00F02941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082200A" w14:textId="28C86085" w:rsidR="00F02941" w:rsidRDefault="00F02941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4750E">
              <w:rPr>
                <w:noProof/>
                <w:color w:val="4472C4" w:themeColor="accent1"/>
              </w:rPr>
              <w:t>15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4750E">
              <w:rPr>
                <w:noProof/>
                <w:color w:val="4472C4" w:themeColor="accent1"/>
              </w:rPr>
              <w:t>14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7B14017C" w14:textId="77777777" w:rsidR="00F02941" w:rsidRPr="00AD5CE1" w:rsidRDefault="00F02941" w:rsidP="008F2B8B"/>
        </w:tc>
      </w:tr>
    </w:tbl>
    <w:p w14:paraId="4D670441" w14:textId="77777777" w:rsidR="00F02941" w:rsidRDefault="00F02941" w:rsidP="00F02941"/>
    <w:p w14:paraId="041B0889" w14:textId="77777777" w:rsidR="00F02941" w:rsidRPr="002A5571" w:rsidRDefault="00F02941" w:rsidP="00F02941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1C2317DC" w14:textId="77777777" w:rsidR="00F02941" w:rsidRPr="0079201A" w:rsidRDefault="00F02941" w:rsidP="00F02941"/>
    <w:p w14:paraId="1876D121" w14:textId="77777777" w:rsidR="00C84D35" w:rsidRPr="00F02941" w:rsidRDefault="00C84D35" w:rsidP="00F02941"/>
    <w:sectPr w:rsidR="00C84D35" w:rsidRPr="00F02941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F0F36C" w14:textId="77777777" w:rsidR="00807A6E" w:rsidRDefault="00807A6E" w:rsidP="00505854">
      <w:r>
        <w:separator/>
      </w:r>
    </w:p>
  </w:endnote>
  <w:endnote w:type="continuationSeparator" w:id="0">
    <w:p w14:paraId="5FEF8CF0" w14:textId="77777777" w:rsidR="00807A6E" w:rsidRDefault="00807A6E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DAD7BB" w14:textId="77777777" w:rsidR="00807A6E" w:rsidRDefault="00807A6E" w:rsidP="00505854">
      <w:r>
        <w:separator/>
      </w:r>
    </w:p>
  </w:footnote>
  <w:footnote w:type="continuationSeparator" w:id="0">
    <w:p w14:paraId="3A3BB72D" w14:textId="77777777" w:rsidR="00807A6E" w:rsidRDefault="00807A6E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DD2C24E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D7EF2">
      <w:rPr>
        <w:b/>
        <w:bCs/>
        <w:sz w:val="28"/>
        <w:szCs w:val="28"/>
      </w:rPr>
      <w:t>0477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4750E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0F0B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3D7EF2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7A6E"/>
    <w:rsid w:val="00811A9E"/>
    <w:rsid w:val="00815A4F"/>
    <w:rsid w:val="00815D6B"/>
    <w:rsid w:val="00822DC2"/>
    <w:rsid w:val="008277B0"/>
    <w:rsid w:val="00827CB2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35B1E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2941"/>
    <w:rsid w:val="00F115BF"/>
    <w:rsid w:val="00F21D7C"/>
    <w:rsid w:val="00F4750E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D172D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2941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9</Pages>
  <Words>112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2025-09-14T19:52:00Z</dcterms:modified>
</cp:coreProperties>
</file>