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4CDA3" w14:textId="77777777" w:rsidR="00424AF7" w:rsidRPr="00C371F0" w:rsidRDefault="00424AF7" w:rsidP="00424AF7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C11D808" w14:textId="77777777" w:rsidR="00424AF7" w:rsidRPr="006C2C15" w:rsidRDefault="00424AF7" w:rsidP="00424AF7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399815F" w14:textId="77777777" w:rsidR="00424AF7" w:rsidRPr="00C371F0" w:rsidRDefault="00424AF7" w:rsidP="00424AF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24AF7" w14:paraId="00E4F236" w14:textId="77777777" w:rsidTr="008F2B8B">
        <w:tc>
          <w:tcPr>
            <w:tcW w:w="5395" w:type="dxa"/>
          </w:tcPr>
          <w:p w14:paraId="13050AE2" w14:textId="77777777" w:rsidR="00424AF7" w:rsidRDefault="00424AF7" w:rsidP="008F2B8B">
            <w:r>
              <w:t>Top</w:t>
            </w:r>
          </w:p>
        </w:tc>
        <w:tc>
          <w:tcPr>
            <w:tcW w:w="5395" w:type="dxa"/>
          </w:tcPr>
          <w:p w14:paraId="437F2CC2" w14:textId="77777777" w:rsidR="00424AF7" w:rsidRDefault="00424AF7" w:rsidP="008F2B8B">
            <w:r>
              <w:t>Back</w:t>
            </w:r>
          </w:p>
        </w:tc>
      </w:tr>
      <w:tr w:rsidR="00424AF7" w14:paraId="2A41736A" w14:textId="77777777" w:rsidTr="008F2B8B">
        <w:tc>
          <w:tcPr>
            <w:tcW w:w="5395" w:type="dxa"/>
          </w:tcPr>
          <w:p w14:paraId="6A2CAC06" w14:textId="5DAC292A" w:rsidR="00424AF7" w:rsidRDefault="000267B1" w:rsidP="008F2B8B">
            <w:r>
              <w:rPr>
                <w:noProof/>
              </w:rPr>
              <w:drawing>
                <wp:inline distT="0" distB="0" distL="0" distR="0" wp14:anchorId="30B40AEC" wp14:editId="60C28C7D">
                  <wp:extent cx="3141393" cy="6172200"/>
                  <wp:effectExtent l="0" t="0" r="0" b="0"/>
                  <wp:docPr id="1788682537" name="Picture 6" descr="A cat shir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682537" name="Picture 6" descr="A cat shirt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149" cy="620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ED05B0A" w14:textId="77777777" w:rsidR="00424AF7" w:rsidRDefault="00424AF7" w:rsidP="008F2B8B"/>
        </w:tc>
      </w:tr>
    </w:tbl>
    <w:p w14:paraId="2BF568C0" w14:textId="5807109E" w:rsidR="00424AF7" w:rsidRDefault="000267B1" w:rsidP="00424AF7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21569AC" wp14:editId="60B02684">
            <wp:extent cx="4653915" cy="9144000"/>
            <wp:effectExtent l="0" t="0" r="0" b="0"/>
            <wp:docPr id="198044893" name="Picture 5" descr="A cat shirt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4893" name="Picture 5" descr="A cat shirt on a tile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4CEB" w14:textId="31C8F8E8" w:rsidR="00424AF7" w:rsidRDefault="000267B1" w:rsidP="00424AF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EBF49AE" wp14:editId="2E21C5DB">
            <wp:extent cx="6175375" cy="9144000"/>
            <wp:effectExtent l="0" t="0" r="0" b="0"/>
            <wp:docPr id="699055508" name="Picture 1" descr="A pair of white and blue slipp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55508" name="Picture 1" descr="A pair of white and blue slipp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066063A" wp14:editId="6B4E18FE">
            <wp:extent cx="4749165" cy="9144000"/>
            <wp:effectExtent l="0" t="0" r="635" b="0"/>
            <wp:docPr id="2028494794" name="Picture 2" descr="A hand holding a fabric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4794" name="Picture 2" descr="A hand holding a fabric objec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FAA7610" wp14:editId="463E9E5C">
            <wp:extent cx="4489450" cy="9144000"/>
            <wp:effectExtent l="0" t="0" r="6350" b="0"/>
            <wp:docPr id="216669944" name="Picture 3" descr="A white and blue overalls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69944" name="Picture 3" descr="A white and blue overalls on a tile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01B719" wp14:editId="76701E12">
            <wp:extent cx="9144000" cy="6858000"/>
            <wp:effectExtent l="0" t="0" r="0" b="0"/>
            <wp:docPr id="848121419" name="Picture 4" descr="A white and blue cloth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21419" name="Picture 4" descr="A white and blue cloth bag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AF7">
        <w:rPr>
          <w:b/>
          <w:bCs/>
          <w:color w:val="000000" w:themeColor="text1"/>
        </w:rPr>
        <w:br w:type="page"/>
      </w:r>
    </w:p>
    <w:p w14:paraId="6C538B91" w14:textId="77777777" w:rsidR="00424AF7" w:rsidRDefault="00424AF7" w:rsidP="00424AF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24AF7" w:rsidRPr="00023D07" w14:paraId="5884849F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1C5B" w14:textId="77777777" w:rsidR="00424AF7" w:rsidRPr="00023D07" w:rsidRDefault="00424AF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BCD5" w14:textId="77777777" w:rsidR="00424AF7" w:rsidRPr="00023D07" w:rsidRDefault="00424AF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EED3" w14:textId="77777777" w:rsidR="00424AF7" w:rsidRPr="00023D07" w:rsidRDefault="00424AF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FE60" w14:textId="77777777" w:rsidR="00424AF7" w:rsidRPr="00023D07" w:rsidRDefault="00424AF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8E08" w14:textId="77777777" w:rsidR="00424AF7" w:rsidRPr="00023D07" w:rsidRDefault="00424AF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24AF7" w14:paraId="12F3AF1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EE0BF0C" w14:textId="77777777" w:rsidR="00424AF7" w:rsidRDefault="00424AF7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F0E0FCB" w14:textId="77777777" w:rsidR="00424AF7" w:rsidRDefault="00424AF7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980AFE5" w14:textId="77777777" w:rsidR="00424AF7" w:rsidRDefault="00424AF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8E8B32A" w14:textId="77777777" w:rsidR="00424AF7" w:rsidRDefault="00424AF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22E3D55" w14:textId="77777777" w:rsidR="00424AF7" w:rsidRDefault="00424AF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24AF7" w14:paraId="10027EE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990A43A" w14:textId="77777777" w:rsidR="00424AF7" w:rsidRPr="00023D07" w:rsidRDefault="00424AF7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CF9189E" w14:textId="77777777" w:rsidR="00424AF7" w:rsidRDefault="00424AF7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B322D2D" w14:textId="77777777" w:rsidR="00424AF7" w:rsidRDefault="00424AF7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EFC17FF" w14:textId="77777777" w:rsidR="00424AF7" w:rsidRPr="004E673A" w:rsidRDefault="00424AF7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8318D32" w14:textId="77777777" w:rsidR="00424AF7" w:rsidRDefault="00424AF7" w:rsidP="008F2B8B">
            <w:pPr>
              <w:rPr>
                <w:color w:val="4472C4" w:themeColor="accent1"/>
              </w:rPr>
            </w:pPr>
          </w:p>
        </w:tc>
      </w:tr>
      <w:tr w:rsidR="00424AF7" w14:paraId="1932078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CA0455" w14:textId="77777777" w:rsidR="00424AF7" w:rsidRPr="00023D07" w:rsidRDefault="00424AF7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3150A1E" w14:textId="77777777" w:rsidR="00424AF7" w:rsidRDefault="00424AF7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F588038" w14:textId="77777777" w:rsidR="00424AF7" w:rsidRPr="00C371F0" w:rsidRDefault="00424AF7" w:rsidP="00424AF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424AF7" w:rsidRPr="002714A1" w14:paraId="2A8B72DA" w14:textId="77777777" w:rsidTr="008F2B8B">
        <w:tc>
          <w:tcPr>
            <w:tcW w:w="2153" w:type="dxa"/>
          </w:tcPr>
          <w:p w14:paraId="713BAF92" w14:textId="77777777" w:rsidR="00424AF7" w:rsidRPr="002714A1" w:rsidRDefault="00424AF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9CB5BF8" w14:textId="77777777" w:rsidR="00424AF7" w:rsidRPr="002714A1" w:rsidRDefault="00424AF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993EA2C" w14:textId="77777777" w:rsidR="00424AF7" w:rsidRPr="002714A1" w:rsidRDefault="00424AF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424AF7" w14:paraId="4D7CD329" w14:textId="77777777" w:rsidTr="008F2B8B">
        <w:tc>
          <w:tcPr>
            <w:tcW w:w="2153" w:type="dxa"/>
          </w:tcPr>
          <w:p w14:paraId="42C1D901" w14:textId="77777777" w:rsidR="00424AF7" w:rsidRDefault="00424AF7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1AEE3F7" w14:textId="77777777" w:rsidR="00424AF7" w:rsidRDefault="00424AF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D6C4416" w14:textId="77777777" w:rsidR="00424AF7" w:rsidRDefault="00424AF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8BDBD8F" w14:textId="77777777" w:rsidR="00424AF7" w:rsidRPr="00C371F0" w:rsidRDefault="00424AF7" w:rsidP="00424AF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24AF7" w:rsidRPr="00AD5CE1" w14:paraId="4222C886" w14:textId="77777777" w:rsidTr="008F2B8B">
        <w:tc>
          <w:tcPr>
            <w:tcW w:w="5395" w:type="dxa"/>
          </w:tcPr>
          <w:p w14:paraId="321E05D8" w14:textId="2127D3C2" w:rsidR="00424AF7" w:rsidRPr="00AD5CE1" w:rsidRDefault="00424AF7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903D9">
              <w:rPr>
                <w:color w:val="4472C4" w:themeColor="accent1"/>
              </w:rPr>
              <w:t>Bib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4D302B7" w14:textId="3AFEABC9" w:rsidR="00424AF7" w:rsidRDefault="00424AF7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8903D9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6E1BF8C0" w14:textId="77777777" w:rsidR="00424AF7" w:rsidRPr="00AD5CE1" w:rsidRDefault="00424AF7" w:rsidP="008F2B8B"/>
        </w:tc>
      </w:tr>
      <w:tr w:rsidR="00424AF7" w:rsidRPr="00AD5CE1" w14:paraId="5A346392" w14:textId="77777777" w:rsidTr="008F2B8B">
        <w:tc>
          <w:tcPr>
            <w:tcW w:w="5395" w:type="dxa"/>
          </w:tcPr>
          <w:p w14:paraId="4B739060" w14:textId="77777777" w:rsidR="00424AF7" w:rsidRPr="00F9058C" w:rsidRDefault="00424AF7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B768898" w14:textId="77ADD281" w:rsidR="00424AF7" w:rsidRDefault="00424AF7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903D9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D630143" w14:textId="77777777" w:rsidR="00424AF7" w:rsidRPr="00AD5CE1" w:rsidRDefault="00424AF7" w:rsidP="008F2B8B"/>
        </w:tc>
      </w:tr>
    </w:tbl>
    <w:p w14:paraId="26DCB806" w14:textId="77777777" w:rsidR="00424AF7" w:rsidRDefault="00424AF7" w:rsidP="00424AF7"/>
    <w:p w14:paraId="7C8C8BCD" w14:textId="77777777" w:rsidR="00424AF7" w:rsidRPr="002A5571" w:rsidRDefault="00424AF7" w:rsidP="00424AF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6DC3E92" w14:textId="77777777" w:rsidR="00424AF7" w:rsidRPr="0079201A" w:rsidRDefault="00424AF7" w:rsidP="00424AF7"/>
    <w:p w14:paraId="1876D121" w14:textId="77777777" w:rsidR="00C84D35" w:rsidRPr="00424AF7" w:rsidRDefault="00C84D35" w:rsidP="00424AF7"/>
    <w:sectPr w:rsidR="00C84D35" w:rsidRPr="00424AF7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D7660" w14:textId="77777777" w:rsidR="00B84F2F" w:rsidRDefault="00B84F2F" w:rsidP="00505854">
      <w:r>
        <w:separator/>
      </w:r>
    </w:p>
  </w:endnote>
  <w:endnote w:type="continuationSeparator" w:id="0">
    <w:p w14:paraId="7D2F0B5D" w14:textId="77777777" w:rsidR="00B84F2F" w:rsidRDefault="00B84F2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5C552" w14:textId="77777777" w:rsidR="00B84F2F" w:rsidRDefault="00B84F2F" w:rsidP="00505854">
      <w:r>
        <w:separator/>
      </w:r>
    </w:p>
  </w:footnote>
  <w:footnote w:type="continuationSeparator" w:id="0">
    <w:p w14:paraId="3CF2762D" w14:textId="77777777" w:rsidR="00B84F2F" w:rsidRDefault="00B84F2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D0A2B5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B67F2">
      <w:rPr>
        <w:b/>
        <w:bCs/>
        <w:sz w:val="28"/>
        <w:szCs w:val="28"/>
      </w:rPr>
      <w:t>0476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36868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415"/>
    <w:rsid w:val="00023D07"/>
    <w:rsid w:val="000267B1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B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AF7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36868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03D9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4F2F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35"/>
    <w:rsid w:val="00CA10AB"/>
    <w:rsid w:val="00CA61DB"/>
    <w:rsid w:val="00CA664A"/>
    <w:rsid w:val="00CB23E2"/>
    <w:rsid w:val="00CB67F2"/>
    <w:rsid w:val="00CC255B"/>
    <w:rsid w:val="00CC71E4"/>
    <w:rsid w:val="00CD0F2C"/>
    <w:rsid w:val="00CD187F"/>
    <w:rsid w:val="00CD3DE3"/>
    <w:rsid w:val="00CD7096"/>
    <w:rsid w:val="00CF0109"/>
    <w:rsid w:val="00CF534F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AF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7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2025-09-14T20:25:00Z</dcterms:modified>
</cp:coreProperties>
</file>