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25497" w14:textId="77777777" w:rsidR="00A843D9" w:rsidRPr="00C371F0" w:rsidRDefault="00A843D9" w:rsidP="00A843D9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143F70D" w14:textId="77777777" w:rsidR="00A843D9" w:rsidRPr="006C2C15" w:rsidRDefault="00A843D9" w:rsidP="00A843D9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7699188" w14:textId="77777777" w:rsidR="00A843D9" w:rsidRPr="00C371F0" w:rsidRDefault="00A843D9" w:rsidP="00A843D9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843D9" w14:paraId="1F7B0C62" w14:textId="77777777" w:rsidTr="008F2B8B">
        <w:tc>
          <w:tcPr>
            <w:tcW w:w="5395" w:type="dxa"/>
          </w:tcPr>
          <w:p w14:paraId="7800BFC8" w14:textId="77777777" w:rsidR="00A843D9" w:rsidRDefault="00A843D9" w:rsidP="008F2B8B">
            <w:r>
              <w:t>Top</w:t>
            </w:r>
          </w:p>
        </w:tc>
        <w:tc>
          <w:tcPr>
            <w:tcW w:w="5395" w:type="dxa"/>
          </w:tcPr>
          <w:p w14:paraId="4FCA5065" w14:textId="77777777" w:rsidR="00A843D9" w:rsidRDefault="00A843D9" w:rsidP="008F2B8B">
            <w:r>
              <w:t>Back</w:t>
            </w:r>
          </w:p>
        </w:tc>
      </w:tr>
      <w:tr w:rsidR="00A843D9" w14:paraId="42DE19DA" w14:textId="77777777" w:rsidTr="008F2B8B">
        <w:tc>
          <w:tcPr>
            <w:tcW w:w="5395" w:type="dxa"/>
          </w:tcPr>
          <w:p w14:paraId="4E96CF56" w14:textId="1A00F0EF" w:rsidR="00A843D9" w:rsidRDefault="00F21FE9" w:rsidP="008F2B8B">
            <w:r>
              <w:rPr>
                <w:noProof/>
              </w:rPr>
              <w:drawing>
                <wp:inline distT="0" distB="0" distL="0" distR="0" wp14:anchorId="3127B7D3" wp14:editId="7A390994">
                  <wp:extent cx="1993900" cy="5985442"/>
                  <wp:effectExtent l="0" t="0" r="0" b="0"/>
                  <wp:docPr id="1242214740" name="Picture 5" descr="A white piece of clot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214740" name="Picture 5" descr="A white piece of cloth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308" cy="602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A9CF7E1" w14:textId="77777777" w:rsidR="00A843D9" w:rsidRDefault="00A843D9" w:rsidP="008F2B8B"/>
        </w:tc>
      </w:tr>
    </w:tbl>
    <w:p w14:paraId="5D9292FD" w14:textId="77777777" w:rsidR="00A843D9" w:rsidRDefault="00A843D9" w:rsidP="00A843D9">
      <w:pPr>
        <w:rPr>
          <w:b/>
          <w:bCs/>
          <w:color w:val="000000" w:themeColor="text1"/>
        </w:rPr>
      </w:pPr>
    </w:p>
    <w:p w14:paraId="5B1DE919" w14:textId="6A8260B1" w:rsidR="00A843D9" w:rsidRDefault="00F21FE9" w:rsidP="00A843D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CEDBFE4" wp14:editId="666CE278">
            <wp:extent cx="3046095" cy="9144000"/>
            <wp:effectExtent l="0" t="0" r="1905" b="0"/>
            <wp:docPr id="310033630" name="Picture 1" descr="A white piece of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33630" name="Picture 1" descr="A white piece of cloth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D1EB308" wp14:editId="3BE54AA1">
            <wp:extent cx="6858000" cy="9094470"/>
            <wp:effectExtent l="0" t="0" r="0" b="0"/>
            <wp:docPr id="1161489310" name="Picture 2" descr="A white baby hat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89310" name="Picture 2" descr="A white baby hat on a grid surf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9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1B4700C" wp14:editId="2457159F">
            <wp:extent cx="6858000" cy="7472045"/>
            <wp:effectExtent l="0" t="0" r="0" b="0"/>
            <wp:docPr id="765789389" name="Picture 3" descr="A hand holding a white underwe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89389" name="Picture 3" descr="A hand holding a white underwea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6C46169" wp14:editId="0ED733AB">
            <wp:extent cx="6858000" cy="8353425"/>
            <wp:effectExtent l="0" t="0" r="0" b="3175"/>
            <wp:docPr id="1580885088" name="Picture 4" descr="A hand holding a white underwe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885088" name="Picture 4" descr="A hand holding a white underwea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3D9">
        <w:rPr>
          <w:b/>
          <w:bCs/>
          <w:color w:val="000000" w:themeColor="text1"/>
        </w:rPr>
        <w:br w:type="page"/>
      </w:r>
    </w:p>
    <w:p w14:paraId="25844138" w14:textId="77777777" w:rsidR="00A843D9" w:rsidRDefault="00A843D9" w:rsidP="00A843D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A843D9" w:rsidRPr="00023D07" w14:paraId="2B39DB17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D2B7" w14:textId="77777777" w:rsidR="00A843D9" w:rsidRPr="00023D07" w:rsidRDefault="00A843D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9A5C" w14:textId="77777777" w:rsidR="00A843D9" w:rsidRPr="00023D07" w:rsidRDefault="00A843D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9A22" w14:textId="77777777" w:rsidR="00A843D9" w:rsidRPr="00023D07" w:rsidRDefault="00A843D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9D49A" w14:textId="77777777" w:rsidR="00A843D9" w:rsidRPr="00023D07" w:rsidRDefault="00A843D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E1860" w14:textId="77777777" w:rsidR="00A843D9" w:rsidRPr="00023D07" w:rsidRDefault="00A843D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A843D9" w14:paraId="04AAE94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596CE61" w14:textId="77777777" w:rsidR="00A843D9" w:rsidRDefault="00A843D9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57854F3" w14:textId="77777777" w:rsidR="00A843D9" w:rsidRDefault="00A843D9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545FD5D4" w14:textId="77777777" w:rsidR="00A843D9" w:rsidRDefault="00A843D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B9B00E6" w14:textId="77777777" w:rsidR="00A843D9" w:rsidRDefault="00A843D9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47E846D" w14:textId="77777777" w:rsidR="00A843D9" w:rsidRDefault="00A843D9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843D9" w14:paraId="3F9E065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BC4B5B8" w14:textId="77777777" w:rsidR="00A843D9" w:rsidRPr="00023D07" w:rsidRDefault="00A843D9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47C14A8" w14:textId="77777777" w:rsidR="00A843D9" w:rsidRDefault="00A843D9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7314F72" w14:textId="77777777" w:rsidR="00A843D9" w:rsidRDefault="00A843D9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9C176CB" w14:textId="77777777" w:rsidR="00A843D9" w:rsidRPr="004E673A" w:rsidRDefault="00A843D9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DF7344B" w14:textId="77777777" w:rsidR="00A843D9" w:rsidRDefault="00A843D9" w:rsidP="008F2B8B">
            <w:pPr>
              <w:rPr>
                <w:color w:val="4472C4" w:themeColor="accent1"/>
              </w:rPr>
            </w:pPr>
          </w:p>
        </w:tc>
      </w:tr>
      <w:tr w:rsidR="00A843D9" w14:paraId="588BBB5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C657957" w14:textId="77777777" w:rsidR="00A843D9" w:rsidRPr="00023D07" w:rsidRDefault="00A843D9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BECDA9E" w14:textId="77777777" w:rsidR="00A843D9" w:rsidRDefault="00A843D9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39EA737" w14:textId="77777777" w:rsidR="00A843D9" w:rsidRPr="00C371F0" w:rsidRDefault="00A843D9" w:rsidP="00A843D9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A843D9" w:rsidRPr="002714A1" w14:paraId="42648FDC" w14:textId="77777777" w:rsidTr="008F2B8B">
        <w:tc>
          <w:tcPr>
            <w:tcW w:w="2153" w:type="dxa"/>
          </w:tcPr>
          <w:p w14:paraId="78819BB4" w14:textId="77777777" w:rsidR="00A843D9" w:rsidRPr="002714A1" w:rsidRDefault="00A843D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F3F4779" w14:textId="77777777" w:rsidR="00A843D9" w:rsidRPr="002714A1" w:rsidRDefault="00A843D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9A5A2D4" w14:textId="77777777" w:rsidR="00A843D9" w:rsidRPr="002714A1" w:rsidRDefault="00A843D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A843D9" w14:paraId="44BD5CC6" w14:textId="77777777" w:rsidTr="008F2B8B">
        <w:tc>
          <w:tcPr>
            <w:tcW w:w="2153" w:type="dxa"/>
          </w:tcPr>
          <w:p w14:paraId="26EFB387" w14:textId="77777777" w:rsidR="00A843D9" w:rsidRDefault="00A843D9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4C71C41" w14:textId="77777777" w:rsidR="00A843D9" w:rsidRDefault="00A843D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593DE20" w14:textId="77777777" w:rsidR="00A843D9" w:rsidRDefault="00A843D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F9CE808" w14:textId="77777777" w:rsidR="00A843D9" w:rsidRPr="00C371F0" w:rsidRDefault="00A843D9" w:rsidP="00A843D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843D9" w:rsidRPr="00AD5CE1" w14:paraId="5A2E958F" w14:textId="77777777" w:rsidTr="008F2B8B">
        <w:tc>
          <w:tcPr>
            <w:tcW w:w="5395" w:type="dxa"/>
          </w:tcPr>
          <w:p w14:paraId="317E350D" w14:textId="766784EE" w:rsidR="00A843D9" w:rsidRPr="00AD5CE1" w:rsidRDefault="00A843D9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E403A">
              <w:rPr>
                <w:color w:val="4472C4" w:themeColor="accent1"/>
              </w:rPr>
              <w:t>Bonnet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1C60BC3" w14:textId="684DE1AA" w:rsidR="00A843D9" w:rsidRDefault="00A843D9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</w:t>
            </w:r>
            <w:r w:rsidR="00AE403A">
              <w:rPr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t>0</w:t>
            </w:r>
            <w:r>
              <w:t>±20</w:t>
            </w:r>
          </w:p>
          <w:p w14:paraId="35BE2217" w14:textId="77777777" w:rsidR="00A843D9" w:rsidRPr="00AD5CE1" w:rsidRDefault="00A843D9" w:rsidP="008F2B8B"/>
        </w:tc>
      </w:tr>
      <w:tr w:rsidR="00A843D9" w:rsidRPr="00AD5CE1" w14:paraId="550D579A" w14:textId="77777777" w:rsidTr="008F2B8B">
        <w:tc>
          <w:tcPr>
            <w:tcW w:w="5395" w:type="dxa"/>
          </w:tcPr>
          <w:p w14:paraId="482C7A8C" w14:textId="77777777" w:rsidR="00A843D9" w:rsidRPr="00F9058C" w:rsidRDefault="00A843D9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6D662067" w14:textId="124C8E38" w:rsidR="00A843D9" w:rsidRDefault="00A843D9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E403A">
              <w:rPr>
                <w:noProof/>
                <w:color w:val="4472C4" w:themeColor="accent1"/>
              </w:rPr>
              <w:t>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01F5FD91" w14:textId="77777777" w:rsidR="00A843D9" w:rsidRPr="00AD5CE1" w:rsidRDefault="00A843D9" w:rsidP="008F2B8B"/>
        </w:tc>
      </w:tr>
    </w:tbl>
    <w:p w14:paraId="7BE68410" w14:textId="77777777" w:rsidR="00A843D9" w:rsidRDefault="00A843D9" w:rsidP="00A843D9"/>
    <w:p w14:paraId="556557D7" w14:textId="77777777" w:rsidR="00A843D9" w:rsidRPr="002A5571" w:rsidRDefault="00A843D9" w:rsidP="00A843D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BE7C0E1" w14:textId="77777777" w:rsidR="00A843D9" w:rsidRPr="0079201A" w:rsidRDefault="00A843D9" w:rsidP="00A843D9"/>
    <w:p w14:paraId="1876D121" w14:textId="77777777" w:rsidR="00C84D35" w:rsidRPr="00A843D9" w:rsidRDefault="00C84D35" w:rsidP="00A843D9"/>
    <w:sectPr w:rsidR="00C84D35" w:rsidRPr="00A843D9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38C0F" w14:textId="77777777" w:rsidR="00E47AA2" w:rsidRDefault="00E47AA2" w:rsidP="00505854">
      <w:r>
        <w:separator/>
      </w:r>
    </w:p>
  </w:endnote>
  <w:endnote w:type="continuationSeparator" w:id="0">
    <w:p w14:paraId="3DF3F701" w14:textId="77777777" w:rsidR="00E47AA2" w:rsidRDefault="00E47AA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1E0F4" w14:textId="77777777" w:rsidR="00E47AA2" w:rsidRDefault="00E47AA2" w:rsidP="00505854">
      <w:r>
        <w:separator/>
      </w:r>
    </w:p>
  </w:footnote>
  <w:footnote w:type="continuationSeparator" w:id="0">
    <w:p w14:paraId="20C11FC5" w14:textId="77777777" w:rsidR="00E47AA2" w:rsidRDefault="00E47AA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6224B2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4252C">
      <w:rPr>
        <w:b/>
        <w:bCs/>
        <w:sz w:val="28"/>
        <w:szCs w:val="28"/>
      </w:rPr>
      <w:t>0475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E403A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2EDC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4252C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43043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75EC3"/>
    <w:rsid w:val="00A843D9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E403A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36E"/>
    <w:rsid w:val="00DF1993"/>
    <w:rsid w:val="00E01CE2"/>
    <w:rsid w:val="00E04523"/>
    <w:rsid w:val="00E1228A"/>
    <w:rsid w:val="00E26D84"/>
    <w:rsid w:val="00E45385"/>
    <w:rsid w:val="00E47AA2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21FE9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43D9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6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2025-09-14T19:53:00Z</dcterms:modified>
</cp:coreProperties>
</file>