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C2279" w14:textId="77777777" w:rsidR="003E36F8" w:rsidRPr="00C371F0" w:rsidRDefault="003E36F8" w:rsidP="003E36F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4135BF0" w14:textId="77777777" w:rsidR="003E36F8" w:rsidRPr="006C2C15" w:rsidRDefault="003E36F8" w:rsidP="003E36F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5BAFA2D" w14:textId="77777777" w:rsidR="003E36F8" w:rsidRPr="00C371F0" w:rsidRDefault="003E36F8" w:rsidP="003E36F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E36F8" w14:paraId="7AA76A80" w14:textId="77777777" w:rsidTr="008F2B8B">
        <w:tc>
          <w:tcPr>
            <w:tcW w:w="5395" w:type="dxa"/>
          </w:tcPr>
          <w:p w14:paraId="011C7116" w14:textId="77777777" w:rsidR="003E36F8" w:rsidRDefault="003E36F8" w:rsidP="008F2B8B">
            <w:r>
              <w:t>Top</w:t>
            </w:r>
          </w:p>
        </w:tc>
        <w:tc>
          <w:tcPr>
            <w:tcW w:w="5395" w:type="dxa"/>
          </w:tcPr>
          <w:p w14:paraId="3B2AF936" w14:textId="77777777" w:rsidR="003E36F8" w:rsidRDefault="003E36F8" w:rsidP="008F2B8B">
            <w:r>
              <w:t>Back</w:t>
            </w:r>
          </w:p>
        </w:tc>
      </w:tr>
      <w:tr w:rsidR="003E36F8" w14:paraId="0C1DB7FB" w14:textId="77777777" w:rsidTr="008F2B8B">
        <w:tc>
          <w:tcPr>
            <w:tcW w:w="5395" w:type="dxa"/>
          </w:tcPr>
          <w:p w14:paraId="03ADACA9" w14:textId="3DAC08C3" w:rsidR="003E36F8" w:rsidRDefault="00E54821" w:rsidP="008F2B8B">
            <w:r>
              <w:rPr>
                <w:noProof/>
              </w:rPr>
              <w:drawing>
                <wp:inline distT="0" distB="0" distL="0" distR="0" wp14:anchorId="0BD8FA28" wp14:editId="18ECBC70">
                  <wp:extent cx="2151740" cy="5828642"/>
                  <wp:effectExtent l="0" t="0" r="0" b="1270"/>
                  <wp:docPr id="1153931939" name="Picture 1" descr="A piece of cloth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931939" name="Picture 1" descr="A piece of cloth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9" cy="590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C5821F" w14:textId="77777777" w:rsidR="003E36F8" w:rsidRDefault="003E36F8" w:rsidP="008F2B8B"/>
        </w:tc>
      </w:tr>
    </w:tbl>
    <w:p w14:paraId="6B27CE0E" w14:textId="77777777" w:rsidR="003E36F8" w:rsidRDefault="003E36F8" w:rsidP="003E36F8">
      <w:pPr>
        <w:rPr>
          <w:b/>
          <w:bCs/>
          <w:color w:val="000000" w:themeColor="text1"/>
        </w:rPr>
      </w:pPr>
    </w:p>
    <w:p w14:paraId="7118DFED" w14:textId="26183CDC" w:rsidR="003E36F8" w:rsidRDefault="003E36F8" w:rsidP="003E36F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E54821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1FA577C" wp14:editId="1DEC9A6B">
            <wp:extent cx="3375660" cy="9144000"/>
            <wp:effectExtent l="0" t="0" r="2540" b="0"/>
            <wp:docPr id="445956735" name="Picture 2" descr="A piece of cloth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56735" name="Picture 2" descr="A piece of cloth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821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AE38ABC" wp14:editId="1F3DB8F0">
            <wp:extent cx="6858000" cy="6781165"/>
            <wp:effectExtent l="0" t="0" r="0" b="635"/>
            <wp:docPr id="559025960" name="Picture 3" descr="A white cloth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25960" name="Picture 3" descr="A white cloth with a pi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3F5D" w14:textId="77777777" w:rsidR="00FF6470" w:rsidRDefault="00FF6470" w:rsidP="003E36F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62537611" w14:textId="2CB6E8C9" w:rsidR="003E36F8" w:rsidRDefault="003E36F8" w:rsidP="003E36F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E36F8" w:rsidRPr="00023D07" w14:paraId="7EAC6E2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4477" w14:textId="77777777" w:rsidR="003E36F8" w:rsidRPr="00023D07" w:rsidRDefault="003E36F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5E5A" w14:textId="77777777" w:rsidR="003E36F8" w:rsidRPr="00023D07" w:rsidRDefault="003E36F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635C" w14:textId="77777777" w:rsidR="003E36F8" w:rsidRPr="00023D07" w:rsidRDefault="003E36F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90E5" w14:textId="77777777" w:rsidR="003E36F8" w:rsidRPr="00023D07" w:rsidRDefault="003E36F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7E2E" w14:textId="77777777" w:rsidR="003E36F8" w:rsidRPr="00023D07" w:rsidRDefault="003E36F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E36F8" w14:paraId="38766B8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0A6D90" w14:textId="77777777" w:rsidR="003E36F8" w:rsidRDefault="003E36F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31A0B5A" w14:textId="77777777" w:rsidR="003E36F8" w:rsidRDefault="003E36F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9322D9A" w14:textId="77777777" w:rsidR="003E36F8" w:rsidRDefault="003E36F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50C1F60" w14:textId="77777777" w:rsidR="003E36F8" w:rsidRDefault="003E36F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D1C79B9" w14:textId="77777777" w:rsidR="003E36F8" w:rsidRDefault="003E36F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E36F8" w14:paraId="0E4A169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06D74E" w14:textId="77777777" w:rsidR="003E36F8" w:rsidRPr="00023D07" w:rsidRDefault="003E36F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B7EA1F4" w14:textId="77777777" w:rsidR="003E36F8" w:rsidRDefault="003E36F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417E694" w14:textId="77777777" w:rsidR="003E36F8" w:rsidRDefault="003E36F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3F5ACE9" w14:textId="77777777" w:rsidR="003E36F8" w:rsidRPr="004E673A" w:rsidRDefault="003E36F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F724C2" w14:textId="77777777" w:rsidR="003E36F8" w:rsidRDefault="003E36F8" w:rsidP="008F2B8B">
            <w:pPr>
              <w:rPr>
                <w:color w:val="4472C4" w:themeColor="accent1"/>
              </w:rPr>
            </w:pPr>
          </w:p>
        </w:tc>
      </w:tr>
      <w:tr w:rsidR="003E36F8" w14:paraId="502A916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B50AEB0" w14:textId="77777777" w:rsidR="003E36F8" w:rsidRPr="00023D07" w:rsidRDefault="003E36F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14A72FF" w14:textId="77777777" w:rsidR="003E36F8" w:rsidRDefault="003E36F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C19047F" w14:textId="77777777" w:rsidR="003E36F8" w:rsidRPr="00C371F0" w:rsidRDefault="003E36F8" w:rsidP="003E36F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E36F8" w:rsidRPr="002714A1" w14:paraId="1069C0B1" w14:textId="77777777" w:rsidTr="008F2B8B">
        <w:tc>
          <w:tcPr>
            <w:tcW w:w="2153" w:type="dxa"/>
          </w:tcPr>
          <w:p w14:paraId="36CE3B14" w14:textId="77777777" w:rsidR="003E36F8" w:rsidRPr="002714A1" w:rsidRDefault="003E36F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0BD37EC" w14:textId="77777777" w:rsidR="003E36F8" w:rsidRPr="002714A1" w:rsidRDefault="003E36F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17216B" w14:textId="77777777" w:rsidR="003E36F8" w:rsidRPr="002714A1" w:rsidRDefault="003E36F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E36F8" w14:paraId="4969E185" w14:textId="77777777" w:rsidTr="008F2B8B">
        <w:tc>
          <w:tcPr>
            <w:tcW w:w="2153" w:type="dxa"/>
          </w:tcPr>
          <w:p w14:paraId="44121054" w14:textId="77777777" w:rsidR="003E36F8" w:rsidRDefault="003E36F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409520B" w14:textId="77777777" w:rsidR="003E36F8" w:rsidRDefault="003E36F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49D1635" w14:textId="77777777" w:rsidR="003E36F8" w:rsidRDefault="003E36F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DFD854D" w14:textId="77777777" w:rsidR="003E36F8" w:rsidRPr="00C371F0" w:rsidRDefault="003E36F8" w:rsidP="003E36F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E36F8" w:rsidRPr="00AD5CE1" w14:paraId="0322E219" w14:textId="77777777" w:rsidTr="008F2B8B">
        <w:tc>
          <w:tcPr>
            <w:tcW w:w="5395" w:type="dxa"/>
          </w:tcPr>
          <w:p w14:paraId="01EFE0F3" w14:textId="7EEC0197" w:rsidR="003E36F8" w:rsidRPr="00AD5CE1" w:rsidRDefault="003E36F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23BE3">
              <w:rPr>
                <w:color w:val="4472C4" w:themeColor="accent1"/>
              </w:rPr>
              <w:t>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A95750F" w14:textId="42BCBDCF" w:rsidR="003E36F8" w:rsidRDefault="003E36F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423BE3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02B8B5CB" w14:textId="77777777" w:rsidR="003E36F8" w:rsidRPr="00AD5CE1" w:rsidRDefault="003E36F8" w:rsidP="008F2B8B"/>
        </w:tc>
      </w:tr>
      <w:tr w:rsidR="003E36F8" w:rsidRPr="00AD5CE1" w14:paraId="10E8402C" w14:textId="77777777" w:rsidTr="008F2B8B">
        <w:tc>
          <w:tcPr>
            <w:tcW w:w="5395" w:type="dxa"/>
          </w:tcPr>
          <w:p w14:paraId="6C489925" w14:textId="77777777" w:rsidR="003E36F8" w:rsidRPr="00F9058C" w:rsidRDefault="003E36F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8281CE5" w14:textId="6523E948" w:rsidR="003E36F8" w:rsidRDefault="003E36F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23BE3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5E94425" w14:textId="77777777" w:rsidR="003E36F8" w:rsidRPr="00AD5CE1" w:rsidRDefault="003E36F8" w:rsidP="008F2B8B"/>
        </w:tc>
      </w:tr>
    </w:tbl>
    <w:p w14:paraId="38F28DB5" w14:textId="77777777" w:rsidR="003E36F8" w:rsidRDefault="003E36F8" w:rsidP="003E36F8"/>
    <w:p w14:paraId="4C333BA9" w14:textId="77777777" w:rsidR="003E36F8" w:rsidRPr="002A5571" w:rsidRDefault="003E36F8" w:rsidP="003E36F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484933E" w14:textId="77777777" w:rsidR="003E36F8" w:rsidRPr="0079201A" w:rsidRDefault="003E36F8" w:rsidP="003E36F8"/>
    <w:p w14:paraId="1876D121" w14:textId="77777777" w:rsidR="00C84D35" w:rsidRPr="003E36F8" w:rsidRDefault="00C84D35" w:rsidP="003E36F8"/>
    <w:sectPr w:rsidR="00C84D35" w:rsidRPr="003E36F8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044B8" w14:textId="77777777" w:rsidR="007F2E37" w:rsidRDefault="007F2E37" w:rsidP="00505854">
      <w:r>
        <w:separator/>
      </w:r>
    </w:p>
  </w:endnote>
  <w:endnote w:type="continuationSeparator" w:id="0">
    <w:p w14:paraId="7BC231F8" w14:textId="77777777" w:rsidR="007F2E37" w:rsidRDefault="007F2E3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386E4" w14:textId="77777777" w:rsidR="007F2E37" w:rsidRDefault="007F2E37" w:rsidP="00505854">
      <w:r>
        <w:separator/>
      </w:r>
    </w:p>
  </w:footnote>
  <w:footnote w:type="continuationSeparator" w:id="0">
    <w:p w14:paraId="1FCF6234" w14:textId="77777777" w:rsidR="007F2E37" w:rsidRDefault="007F2E3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BA4098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26AB0">
      <w:rPr>
        <w:b/>
        <w:bCs/>
        <w:sz w:val="28"/>
        <w:szCs w:val="28"/>
      </w:rPr>
      <w:t>0474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F647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6AB0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5700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36F8"/>
    <w:rsid w:val="00402195"/>
    <w:rsid w:val="0040301A"/>
    <w:rsid w:val="00406FC3"/>
    <w:rsid w:val="004075C9"/>
    <w:rsid w:val="00410779"/>
    <w:rsid w:val="00420A86"/>
    <w:rsid w:val="00423BE3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2E3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1084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5DD3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4083"/>
    <w:rsid w:val="00E45385"/>
    <w:rsid w:val="00E54821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  <w:rsid w:val="00FF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6F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2025-09-14T20:25:00Z</dcterms:modified>
</cp:coreProperties>
</file>