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6A822" w14:textId="77777777" w:rsidR="00AB1552" w:rsidRPr="00C371F0" w:rsidRDefault="00AB1552" w:rsidP="00AB155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0ACCECF" w14:textId="77777777" w:rsidR="00AB1552" w:rsidRPr="006C2C15" w:rsidRDefault="00AB1552" w:rsidP="00AB1552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086A65A" w14:textId="77777777" w:rsidR="00AB1552" w:rsidRPr="00C371F0" w:rsidRDefault="00AB1552" w:rsidP="00AB155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A5DF8" w14:paraId="6F0F2D20" w14:textId="77777777" w:rsidTr="008F2B8B">
        <w:tc>
          <w:tcPr>
            <w:tcW w:w="5395" w:type="dxa"/>
          </w:tcPr>
          <w:p w14:paraId="78A8ABA6" w14:textId="77777777" w:rsidR="00AB1552" w:rsidRDefault="00AB1552" w:rsidP="008F2B8B">
            <w:r>
              <w:t>Top</w:t>
            </w:r>
          </w:p>
        </w:tc>
        <w:tc>
          <w:tcPr>
            <w:tcW w:w="5395" w:type="dxa"/>
          </w:tcPr>
          <w:p w14:paraId="79CE0127" w14:textId="77777777" w:rsidR="00AB1552" w:rsidRDefault="00AB1552" w:rsidP="008F2B8B">
            <w:r>
              <w:t>Back</w:t>
            </w:r>
          </w:p>
        </w:tc>
      </w:tr>
      <w:tr w:rsidR="002A5DF8" w14:paraId="57F751E9" w14:textId="77777777" w:rsidTr="008F2B8B">
        <w:tc>
          <w:tcPr>
            <w:tcW w:w="5395" w:type="dxa"/>
          </w:tcPr>
          <w:p w14:paraId="34431D7C" w14:textId="6B90A1C1" w:rsidR="00AB1552" w:rsidRDefault="002A5DF8" w:rsidP="008F2B8B">
            <w:r>
              <w:rPr>
                <w:noProof/>
              </w:rPr>
              <w:drawing>
                <wp:inline distT="0" distB="0" distL="0" distR="0" wp14:anchorId="269A693E" wp14:editId="19F618F4">
                  <wp:extent cx="2984500" cy="6520528"/>
                  <wp:effectExtent l="0" t="0" r="0" b="0"/>
                  <wp:docPr id="932797820" name="Picture 2" descr="A pair of pink knitted slipp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797820" name="Picture 2" descr="A pair of pink knitted slipper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390" cy="653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DCEF771" w14:textId="77777777" w:rsidR="00AB1552" w:rsidRDefault="00AB1552" w:rsidP="008F2B8B"/>
        </w:tc>
      </w:tr>
    </w:tbl>
    <w:p w14:paraId="460E49C3" w14:textId="1601908F" w:rsidR="00AB1552" w:rsidRDefault="002A5DF8" w:rsidP="00AB1552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5734F2A" wp14:editId="47296435">
            <wp:extent cx="3639820" cy="9144000"/>
            <wp:effectExtent l="0" t="0" r="5080" b="0"/>
            <wp:docPr id="1527549467" name="Picture 3" descr="A pair of pink slipper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49467" name="Picture 3" descr="A pair of pink slippers on a wal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353C756" wp14:editId="26CDFB2B">
            <wp:extent cx="5107305" cy="9144000"/>
            <wp:effectExtent l="0" t="0" r="0" b="0"/>
            <wp:docPr id="1417391455" name="Picture 4" descr="A pair of pink knitted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91455" name="Picture 4" descr="A pair of pink knitted hat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5137D0A" wp14:editId="2DA179E4">
            <wp:extent cx="4185285" cy="9144000"/>
            <wp:effectExtent l="0" t="0" r="5715" b="0"/>
            <wp:docPr id="105534650" name="Picture 5" descr="A pair of pink knitted slipp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4650" name="Picture 5" descr="A pair of pink knitted slipp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89D2" w14:textId="77777777" w:rsidR="00AB1552" w:rsidRDefault="00AB1552" w:rsidP="00AB155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lastRenderedPageBreak/>
        <w:br w:type="page"/>
      </w:r>
    </w:p>
    <w:p w14:paraId="3A23F7CF" w14:textId="77777777" w:rsidR="00AB1552" w:rsidRDefault="00AB1552" w:rsidP="00AB155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B1552" w:rsidRPr="00023D07" w14:paraId="046759E9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94B9" w14:textId="77777777" w:rsidR="00AB1552" w:rsidRPr="00023D07" w:rsidRDefault="00AB155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2C7C" w14:textId="77777777" w:rsidR="00AB1552" w:rsidRPr="00023D07" w:rsidRDefault="00AB155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827D" w14:textId="77777777" w:rsidR="00AB1552" w:rsidRPr="00023D07" w:rsidRDefault="00AB155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CF66" w14:textId="77777777" w:rsidR="00AB1552" w:rsidRPr="00023D07" w:rsidRDefault="00AB155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5BAB" w14:textId="77777777" w:rsidR="00AB1552" w:rsidRPr="00023D07" w:rsidRDefault="00AB155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B1552" w14:paraId="7A1DE74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BF0E842" w14:textId="77777777" w:rsidR="00AB1552" w:rsidRDefault="00AB1552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40AF0B0" w14:textId="77777777" w:rsidR="00AB1552" w:rsidRDefault="00AB1552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2C05912" w14:textId="77777777" w:rsidR="00AB1552" w:rsidRDefault="00AB155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825C5CE" w14:textId="77777777" w:rsidR="00AB1552" w:rsidRDefault="00AB155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C224780" w14:textId="77777777" w:rsidR="00AB1552" w:rsidRDefault="00AB155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B1552" w14:paraId="273D1F1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83E1FF3" w14:textId="77777777" w:rsidR="00AB1552" w:rsidRPr="00023D07" w:rsidRDefault="00AB1552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25C9E0C" w14:textId="77777777" w:rsidR="00AB1552" w:rsidRDefault="00AB1552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627F400" w14:textId="77777777" w:rsidR="00AB1552" w:rsidRDefault="00AB1552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5C85BF8" w14:textId="77777777" w:rsidR="00AB1552" w:rsidRPr="004E673A" w:rsidRDefault="00AB1552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27D2D3B" w14:textId="77777777" w:rsidR="00AB1552" w:rsidRDefault="00AB1552" w:rsidP="008F2B8B">
            <w:pPr>
              <w:rPr>
                <w:color w:val="4472C4" w:themeColor="accent1"/>
              </w:rPr>
            </w:pPr>
          </w:p>
        </w:tc>
      </w:tr>
      <w:tr w:rsidR="00AB1552" w14:paraId="1EF6376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EDF0D25" w14:textId="77777777" w:rsidR="00AB1552" w:rsidRPr="00023D07" w:rsidRDefault="00AB1552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E084970" w14:textId="77777777" w:rsidR="00AB1552" w:rsidRDefault="00AB1552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6B89C5F" w14:textId="77777777" w:rsidR="00AB1552" w:rsidRPr="00C371F0" w:rsidRDefault="00AB1552" w:rsidP="00AB155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B1552" w:rsidRPr="002714A1" w14:paraId="6C57F084" w14:textId="77777777" w:rsidTr="008F2B8B">
        <w:tc>
          <w:tcPr>
            <w:tcW w:w="2153" w:type="dxa"/>
          </w:tcPr>
          <w:p w14:paraId="5353D18F" w14:textId="77777777" w:rsidR="00AB1552" w:rsidRPr="002714A1" w:rsidRDefault="00AB155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19B4E1D" w14:textId="77777777" w:rsidR="00AB1552" w:rsidRPr="002714A1" w:rsidRDefault="00AB155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E108F58" w14:textId="77777777" w:rsidR="00AB1552" w:rsidRPr="002714A1" w:rsidRDefault="00AB155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B1552" w14:paraId="2537042E" w14:textId="77777777" w:rsidTr="008F2B8B">
        <w:tc>
          <w:tcPr>
            <w:tcW w:w="2153" w:type="dxa"/>
          </w:tcPr>
          <w:p w14:paraId="04B2F816" w14:textId="77777777" w:rsidR="00AB1552" w:rsidRDefault="00AB1552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0E40855" w14:textId="77777777" w:rsidR="00AB1552" w:rsidRDefault="00AB155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7208264" w14:textId="77777777" w:rsidR="00AB1552" w:rsidRDefault="00AB155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AA827FC" w14:textId="77777777" w:rsidR="00AB1552" w:rsidRPr="00C371F0" w:rsidRDefault="00AB1552" w:rsidP="00AB155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B1552" w:rsidRPr="00AD5CE1" w14:paraId="6985AFC8" w14:textId="77777777" w:rsidTr="008F2B8B">
        <w:tc>
          <w:tcPr>
            <w:tcW w:w="5395" w:type="dxa"/>
          </w:tcPr>
          <w:p w14:paraId="3012CF21" w14:textId="011982FE" w:rsidR="00AB1552" w:rsidRPr="00AD5CE1" w:rsidRDefault="00AB1552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01542">
              <w:rPr>
                <w:color w:val="4472C4" w:themeColor="accent1"/>
              </w:rPr>
              <w:t>Booties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CA103FF" w14:textId="01052360" w:rsidR="00AB1552" w:rsidRDefault="00AB1552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C01542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282333C4" w14:textId="77777777" w:rsidR="00AB1552" w:rsidRPr="00AD5CE1" w:rsidRDefault="00AB1552" w:rsidP="008F2B8B"/>
        </w:tc>
      </w:tr>
      <w:tr w:rsidR="00AB1552" w:rsidRPr="00AD5CE1" w14:paraId="0753F5AF" w14:textId="77777777" w:rsidTr="008F2B8B">
        <w:tc>
          <w:tcPr>
            <w:tcW w:w="5395" w:type="dxa"/>
          </w:tcPr>
          <w:p w14:paraId="48B573BB" w14:textId="77777777" w:rsidR="00AB1552" w:rsidRPr="00F9058C" w:rsidRDefault="00AB1552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425B23C" w14:textId="08A760FE" w:rsidR="00AB1552" w:rsidRDefault="00AB1552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01542">
              <w:rPr>
                <w:noProof/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01542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53397D0" w14:textId="77777777" w:rsidR="00AB1552" w:rsidRPr="00AD5CE1" w:rsidRDefault="00AB1552" w:rsidP="008F2B8B"/>
        </w:tc>
      </w:tr>
    </w:tbl>
    <w:p w14:paraId="3B04FC5D" w14:textId="77777777" w:rsidR="00AB1552" w:rsidRDefault="00AB1552" w:rsidP="00AB1552"/>
    <w:p w14:paraId="495241B1" w14:textId="77777777" w:rsidR="00AB1552" w:rsidRPr="002A5571" w:rsidRDefault="00AB1552" w:rsidP="00AB155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3AF0F32" w14:textId="77777777" w:rsidR="00AB1552" w:rsidRPr="0079201A" w:rsidRDefault="00AB1552" w:rsidP="00AB1552"/>
    <w:p w14:paraId="1876D121" w14:textId="77777777" w:rsidR="00C84D35" w:rsidRPr="00AB1552" w:rsidRDefault="00C84D35" w:rsidP="00AB1552"/>
    <w:sectPr w:rsidR="00C84D35" w:rsidRPr="00AB1552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B6EB1" w14:textId="77777777" w:rsidR="00EA544F" w:rsidRDefault="00EA544F" w:rsidP="00505854">
      <w:r>
        <w:separator/>
      </w:r>
    </w:p>
  </w:endnote>
  <w:endnote w:type="continuationSeparator" w:id="0">
    <w:p w14:paraId="14473690" w14:textId="77777777" w:rsidR="00EA544F" w:rsidRDefault="00EA544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98BC6" w14:textId="77777777" w:rsidR="00EA544F" w:rsidRDefault="00EA544F" w:rsidP="00505854">
      <w:r>
        <w:separator/>
      </w:r>
    </w:p>
  </w:footnote>
  <w:footnote w:type="continuationSeparator" w:id="0">
    <w:p w14:paraId="57CC51E8" w14:textId="77777777" w:rsidR="00EA544F" w:rsidRDefault="00EA544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917C93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90012">
      <w:rPr>
        <w:b/>
        <w:bCs/>
        <w:sz w:val="28"/>
        <w:szCs w:val="28"/>
      </w:rPr>
      <w:t>0472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01542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A5DF8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7DDC"/>
    <w:rsid w:val="00551AD2"/>
    <w:rsid w:val="00553A4C"/>
    <w:rsid w:val="005643CB"/>
    <w:rsid w:val="005654DD"/>
    <w:rsid w:val="005717DB"/>
    <w:rsid w:val="00590012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1E03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1552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695B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154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44F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55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6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2025-09-14T19:34:00Z</dcterms:modified>
</cp:coreProperties>
</file>