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5FA75" w14:textId="77777777" w:rsidR="00744929" w:rsidRPr="00C371F0" w:rsidRDefault="00744929" w:rsidP="0074492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DA65310" w14:textId="77777777" w:rsidR="00744929" w:rsidRPr="006C2C15" w:rsidRDefault="00744929" w:rsidP="0074492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0CD709E" w14:textId="77777777" w:rsidR="00744929" w:rsidRPr="00C371F0" w:rsidRDefault="00744929" w:rsidP="0074492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E0C46" w14:paraId="68AD5FD4" w14:textId="77777777" w:rsidTr="008F2B8B">
        <w:tc>
          <w:tcPr>
            <w:tcW w:w="5395" w:type="dxa"/>
          </w:tcPr>
          <w:p w14:paraId="54663523" w14:textId="77777777" w:rsidR="00744929" w:rsidRDefault="00744929" w:rsidP="008F2B8B">
            <w:r>
              <w:t>Top</w:t>
            </w:r>
          </w:p>
        </w:tc>
        <w:tc>
          <w:tcPr>
            <w:tcW w:w="5395" w:type="dxa"/>
          </w:tcPr>
          <w:p w14:paraId="70117473" w14:textId="77777777" w:rsidR="00744929" w:rsidRDefault="00744929" w:rsidP="008F2B8B">
            <w:r>
              <w:t>Back</w:t>
            </w:r>
          </w:p>
        </w:tc>
      </w:tr>
      <w:tr w:rsidR="002E0C46" w14:paraId="1C1AFCFD" w14:textId="77777777" w:rsidTr="008F2B8B">
        <w:tc>
          <w:tcPr>
            <w:tcW w:w="5395" w:type="dxa"/>
          </w:tcPr>
          <w:p w14:paraId="5E423230" w14:textId="3F40E851" w:rsidR="00744929" w:rsidRDefault="002E0C46" w:rsidP="008F2B8B">
            <w:r>
              <w:rPr>
                <w:noProof/>
              </w:rPr>
              <w:drawing>
                <wp:inline distT="0" distB="0" distL="0" distR="0" wp14:anchorId="381D4C89" wp14:editId="0C21C2FB">
                  <wp:extent cx="3098800" cy="3865466"/>
                  <wp:effectExtent l="0" t="0" r="0" b="0"/>
                  <wp:docPr id="1337125425" name="Picture 1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125425" name="Picture 1" descr="A white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593" cy="388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C8C440A" w14:textId="3B727F54" w:rsidR="00744929" w:rsidRDefault="002E0C46" w:rsidP="008F2B8B">
            <w:r>
              <w:rPr>
                <w:noProof/>
              </w:rPr>
              <w:drawing>
                <wp:inline distT="0" distB="0" distL="0" distR="0" wp14:anchorId="328B9E4C" wp14:editId="7B5F252A">
                  <wp:extent cx="2684780" cy="3817977"/>
                  <wp:effectExtent l="0" t="0" r="0" b="5080"/>
                  <wp:docPr id="982209630" name="Picture 2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209630" name="Picture 2" descr="A white dress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41" cy="383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84914" w14:textId="77777777" w:rsidR="00744929" w:rsidRDefault="00744929" w:rsidP="00744929">
      <w:pPr>
        <w:rPr>
          <w:b/>
          <w:bCs/>
          <w:color w:val="000000" w:themeColor="text1"/>
        </w:rPr>
      </w:pPr>
    </w:p>
    <w:p w14:paraId="05C875F0" w14:textId="5DB1D53C" w:rsidR="00744929" w:rsidRDefault="002E0C46" w:rsidP="0074492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79CB1A1" wp14:editId="5FB702B7">
            <wp:extent cx="6858000" cy="8554720"/>
            <wp:effectExtent l="0" t="0" r="0" b="5080"/>
            <wp:docPr id="2104673663" name="Picture 3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73663" name="Picture 3" descr="A white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B138753" wp14:editId="55A0D938">
            <wp:extent cx="6858000" cy="6617335"/>
            <wp:effectExtent l="0" t="0" r="0" b="0"/>
            <wp:docPr id="747146468" name="Picture 4" descr="A white tank top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46468" name="Picture 4" descr="A white tank top on a grid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A5B151" wp14:editId="30696051">
            <wp:extent cx="6858000" cy="7865110"/>
            <wp:effectExtent l="0" t="0" r="0" b="0"/>
            <wp:docPr id="1190185428" name="Picture 5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85428" name="Picture 5" descr="A close up of a white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ACC79D7" wp14:editId="7BB6D72A">
            <wp:extent cx="9144000" cy="6858000"/>
            <wp:effectExtent l="0" t="0" r="0" b="0"/>
            <wp:docPr id="97464576" name="Picture 6" descr="A white fabric with a white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4576" name="Picture 6" descr="A white fabric with a white bord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3AEF67" wp14:editId="5AA15E98">
            <wp:extent cx="5096510" cy="9144000"/>
            <wp:effectExtent l="0" t="0" r="0" b="0"/>
            <wp:docPr id="510372780" name="Picture 7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72780" name="Picture 7" descr="A close up of a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2D9C4FA" wp14:editId="5173982A">
            <wp:extent cx="6430010" cy="9144000"/>
            <wp:effectExtent l="0" t="0" r="0" b="0"/>
            <wp:docPr id="295336699" name="Picture 8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36699" name="Picture 8" descr="A white dress on a grid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AEB9465" wp14:editId="2AB734DC">
            <wp:extent cx="6858000" cy="7311390"/>
            <wp:effectExtent l="0" t="0" r="0" b="3810"/>
            <wp:docPr id="1742907269" name="Picture 9" descr="A close up of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07269" name="Picture 9" descr="A close up of a white cloth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A4E37AA" wp14:editId="642641CD">
            <wp:extent cx="6858000" cy="7107555"/>
            <wp:effectExtent l="0" t="0" r="0" b="4445"/>
            <wp:docPr id="1018062721" name="Picture 10" descr="A close up of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62721" name="Picture 10" descr="A close up of a white cloth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29">
        <w:rPr>
          <w:b/>
          <w:bCs/>
          <w:color w:val="000000" w:themeColor="text1"/>
        </w:rPr>
        <w:br w:type="page"/>
      </w:r>
    </w:p>
    <w:p w14:paraId="76611A5A" w14:textId="77777777" w:rsidR="00744929" w:rsidRDefault="00744929" w:rsidP="0074492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44929" w:rsidRPr="00023D07" w14:paraId="4D03DF89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E84F" w14:textId="77777777" w:rsidR="00744929" w:rsidRPr="00023D07" w:rsidRDefault="0074492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CAAE" w14:textId="77777777" w:rsidR="00744929" w:rsidRPr="00023D07" w:rsidRDefault="0074492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66F5" w14:textId="77777777" w:rsidR="00744929" w:rsidRPr="00023D07" w:rsidRDefault="0074492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6E25" w14:textId="77777777" w:rsidR="00744929" w:rsidRPr="00023D07" w:rsidRDefault="0074492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2A34" w14:textId="77777777" w:rsidR="00744929" w:rsidRPr="00023D07" w:rsidRDefault="0074492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44929" w14:paraId="180B71A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8A37206" w14:textId="77777777" w:rsidR="00744929" w:rsidRDefault="0074492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15A0F32" w14:textId="77777777" w:rsidR="00744929" w:rsidRDefault="0074492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705C1CA" w14:textId="77777777" w:rsidR="00744929" w:rsidRDefault="0074492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2E826F1" w14:textId="77777777" w:rsidR="00744929" w:rsidRDefault="0074492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F2ACD1C" w14:textId="77777777" w:rsidR="00744929" w:rsidRDefault="0074492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44929" w14:paraId="54AACDB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A14F722" w14:textId="77777777" w:rsidR="00744929" w:rsidRPr="00023D07" w:rsidRDefault="0074492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1597B70" w14:textId="77777777" w:rsidR="00744929" w:rsidRDefault="0074492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0E15858" w14:textId="77777777" w:rsidR="00744929" w:rsidRDefault="0074492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0070DF3" w14:textId="77777777" w:rsidR="00744929" w:rsidRPr="004E673A" w:rsidRDefault="0074492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9AEDEEC" w14:textId="77777777" w:rsidR="00744929" w:rsidRDefault="00744929" w:rsidP="008F2B8B">
            <w:pPr>
              <w:rPr>
                <w:color w:val="4472C4" w:themeColor="accent1"/>
              </w:rPr>
            </w:pPr>
          </w:p>
        </w:tc>
      </w:tr>
      <w:tr w:rsidR="00744929" w14:paraId="4394FC7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A1BD7E" w14:textId="77777777" w:rsidR="00744929" w:rsidRPr="00023D07" w:rsidRDefault="0074492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2EF5B78" w14:textId="77777777" w:rsidR="00744929" w:rsidRDefault="0074492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5A6FE7C" w14:textId="77777777" w:rsidR="00744929" w:rsidRPr="00C371F0" w:rsidRDefault="00744929" w:rsidP="0074492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44929" w:rsidRPr="002714A1" w14:paraId="00A0D8BD" w14:textId="77777777" w:rsidTr="008F2B8B">
        <w:tc>
          <w:tcPr>
            <w:tcW w:w="2153" w:type="dxa"/>
          </w:tcPr>
          <w:p w14:paraId="327DA1EE" w14:textId="77777777" w:rsidR="00744929" w:rsidRPr="002714A1" w:rsidRDefault="0074492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8B9FADC" w14:textId="77777777" w:rsidR="00744929" w:rsidRPr="002714A1" w:rsidRDefault="0074492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1D983C5" w14:textId="77777777" w:rsidR="00744929" w:rsidRPr="002714A1" w:rsidRDefault="0074492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44929" w14:paraId="68CBF7C5" w14:textId="77777777" w:rsidTr="008F2B8B">
        <w:tc>
          <w:tcPr>
            <w:tcW w:w="2153" w:type="dxa"/>
          </w:tcPr>
          <w:p w14:paraId="35A778AB" w14:textId="77777777" w:rsidR="00744929" w:rsidRDefault="0074492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4CCFFD3" w14:textId="77777777" w:rsidR="00744929" w:rsidRDefault="0074492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77F46CC" w14:textId="77777777" w:rsidR="00744929" w:rsidRDefault="0074492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ED1D8D" w14:textId="77777777" w:rsidR="00744929" w:rsidRPr="00C371F0" w:rsidRDefault="00744929" w:rsidP="0074492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44929" w:rsidRPr="00AD5CE1" w14:paraId="01EA0B1B" w14:textId="77777777" w:rsidTr="008F2B8B">
        <w:tc>
          <w:tcPr>
            <w:tcW w:w="5395" w:type="dxa"/>
          </w:tcPr>
          <w:p w14:paraId="6A939405" w14:textId="77777777" w:rsidR="00744929" w:rsidRPr="00AD5CE1" w:rsidRDefault="0074492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 </w:t>
            </w:r>
            <w:r>
              <w:rPr>
                <w:color w:val="4472C4" w:themeColor="accent1"/>
              </w:rPr>
              <w:t> </w:t>
            </w:r>
            <w:r>
              <w:rPr>
                <w:color w:val="4472C4" w:themeColor="accent1"/>
              </w:rPr>
              <w:t> </w:t>
            </w:r>
            <w:r>
              <w:rPr>
                <w:color w:val="4472C4" w:themeColor="accent1"/>
              </w:rPr>
              <w:t> </w:t>
            </w:r>
            <w:r>
              <w:rPr>
                <w:color w:val="4472C4" w:themeColor="accent1"/>
              </w:rPr>
              <w:t> 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AA26FF0" w14:textId="77777777" w:rsidR="00744929" w:rsidRDefault="0074492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4AD2827" w14:textId="77777777" w:rsidR="00744929" w:rsidRPr="00AD5CE1" w:rsidRDefault="00744929" w:rsidP="008F2B8B"/>
        </w:tc>
      </w:tr>
      <w:tr w:rsidR="00744929" w:rsidRPr="00AD5CE1" w14:paraId="2D47EFB3" w14:textId="77777777" w:rsidTr="008F2B8B">
        <w:tc>
          <w:tcPr>
            <w:tcW w:w="5395" w:type="dxa"/>
          </w:tcPr>
          <w:p w14:paraId="0AB8C15C" w14:textId="77777777" w:rsidR="00744929" w:rsidRPr="00F9058C" w:rsidRDefault="0074492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CDEA2E4" w14:textId="0E121279" w:rsidR="00744929" w:rsidRDefault="0074492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34AF6">
              <w:rPr>
                <w:color w:val="4472C4" w:themeColor="accent1"/>
              </w:rPr>
              <w:t>28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41BE5B4" w14:textId="77777777" w:rsidR="00744929" w:rsidRPr="00AD5CE1" w:rsidRDefault="00744929" w:rsidP="008F2B8B"/>
        </w:tc>
      </w:tr>
    </w:tbl>
    <w:p w14:paraId="3BC3808B" w14:textId="77777777" w:rsidR="00744929" w:rsidRDefault="00744929" w:rsidP="00744929"/>
    <w:p w14:paraId="56271828" w14:textId="77777777" w:rsidR="00744929" w:rsidRPr="002A5571" w:rsidRDefault="00744929" w:rsidP="0074492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F936A24" w14:textId="7BBF15F3" w:rsidR="00034AF6" w:rsidRPr="002A5571" w:rsidRDefault="00034AF6" w:rsidP="00034AF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  <w:t xml:space="preserve">Appears to be the same style as samples </w:t>
      </w:r>
      <w:r w:rsidR="004E5C96"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  <w:t xml:space="preserve">465, </w:t>
      </w:r>
      <w: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  <w:t>471, 500, 502 and 503.</w:t>
      </w:r>
    </w:p>
    <w:p w14:paraId="34D69132" w14:textId="77777777" w:rsidR="00744929" w:rsidRPr="0079201A" w:rsidRDefault="00744929" w:rsidP="00744929"/>
    <w:p w14:paraId="1876D121" w14:textId="77777777" w:rsidR="00C84D35" w:rsidRPr="00744929" w:rsidRDefault="00C84D35" w:rsidP="00744929"/>
    <w:sectPr w:rsidR="00C84D35" w:rsidRPr="00744929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5EC18" w14:textId="77777777" w:rsidR="00533B1C" w:rsidRDefault="00533B1C" w:rsidP="00505854">
      <w:r>
        <w:separator/>
      </w:r>
    </w:p>
  </w:endnote>
  <w:endnote w:type="continuationSeparator" w:id="0">
    <w:p w14:paraId="65384EE5" w14:textId="77777777" w:rsidR="00533B1C" w:rsidRDefault="00533B1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D2C47" w14:textId="77777777" w:rsidR="00533B1C" w:rsidRDefault="00533B1C" w:rsidP="00505854">
      <w:r>
        <w:separator/>
      </w:r>
    </w:p>
  </w:footnote>
  <w:footnote w:type="continuationSeparator" w:id="0">
    <w:p w14:paraId="27AE0E9E" w14:textId="77777777" w:rsidR="00533B1C" w:rsidRDefault="00533B1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27F7CC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555E1">
      <w:rPr>
        <w:b/>
        <w:bCs/>
        <w:sz w:val="28"/>
        <w:szCs w:val="28"/>
      </w:rPr>
      <w:t>0471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26B52">
      <w:rPr>
        <w:noProof/>
        <w:sz w:val="28"/>
        <w:szCs w:val="28"/>
      </w:rPr>
      <w:t>September 17,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34AF6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47034"/>
    <w:rsid w:val="00163D63"/>
    <w:rsid w:val="00174C18"/>
    <w:rsid w:val="00177BB7"/>
    <w:rsid w:val="001873C2"/>
    <w:rsid w:val="00193391"/>
    <w:rsid w:val="001A4C7E"/>
    <w:rsid w:val="001B0FD8"/>
    <w:rsid w:val="001B241F"/>
    <w:rsid w:val="001B315C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09B9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0C46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5C96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1C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55E1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4929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1E70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6B52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21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92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10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2025-09-17T14:19:00Z</cp:lastPrinted>
  <dcterms:created xsi:type="dcterms:W3CDTF">2025-09-17T14:19:00Z</dcterms:created>
  <dcterms:modified xsi:type="dcterms:W3CDTF">2025-09-17T14:19:00Z</dcterms:modified>
</cp:coreProperties>
</file>