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6C051" w14:textId="77777777" w:rsidR="00AC2222" w:rsidRPr="00C371F0" w:rsidRDefault="00AC2222" w:rsidP="00AC222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03CD0AC" w14:textId="77777777" w:rsidR="00AC2222" w:rsidRPr="006C2C15" w:rsidRDefault="00AC2222" w:rsidP="00AC222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81E29E2" w14:textId="77777777" w:rsidR="00AC2222" w:rsidRPr="00C371F0" w:rsidRDefault="00AC2222" w:rsidP="00AC222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6"/>
        <w:gridCol w:w="1924"/>
      </w:tblGrid>
      <w:tr w:rsidR="00AC2222" w14:paraId="514B13C8" w14:textId="77777777" w:rsidTr="008F2B8B">
        <w:tc>
          <w:tcPr>
            <w:tcW w:w="5395" w:type="dxa"/>
          </w:tcPr>
          <w:p w14:paraId="28397CF3" w14:textId="77777777" w:rsidR="00AC2222" w:rsidRDefault="00AC2222" w:rsidP="008F2B8B">
            <w:r>
              <w:t>Top</w:t>
            </w:r>
          </w:p>
        </w:tc>
        <w:tc>
          <w:tcPr>
            <w:tcW w:w="5395" w:type="dxa"/>
          </w:tcPr>
          <w:p w14:paraId="407B3272" w14:textId="77777777" w:rsidR="00AC2222" w:rsidRDefault="00AC2222" w:rsidP="008F2B8B">
            <w:r>
              <w:t>Back</w:t>
            </w:r>
          </w:p>
        </w:tc>
      </w:tr>
      <w:tr w:rsidR="00AC2222" w14:paraId="042FA312" w14:textId="77777777" w:rsidTr="008F2B8B">
        <w:tc>
          <w:tcPr>
            <w:tcW w:w="5395" w:type="dxa"/>
          </w:tcPr>
          <w:p w14:paraId="4842CDBA" w14:textId="4FD17BBA" w:rsidR="00AC2222" w:rsidRDefault="00606D68" w:rsidP="008F2B8B">
            <w:r>
              <w:rPr>
                <w:noProof/>
              </w:rPr>
              <w:drawing>
                <wp:inline distT="0" distB="0" distL="0" distR="0" wp14:anchorId="32847D04" wp14:editId="6C6ECB2D">
                  <wp:extent cx="5497039" cy="5511800"/>
                  <wp:effectExtent l="0" t="0" r="2540" b="0"/>
                  <wp:docPr id="399528355" name="Picture 1" descr="A white scarf on a black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28355" name="Picture 1" descr="A white scarf on a black clot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021" cy="552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5DB2BE4" w14:textId="77777777" w:rsidR="00AC2222" w:rsidRDefault="00AC2222" w:rsidP="008F2B8B"/>
        </w:tc>
      </w:tr>
    </w:tbl>
    <w:p w14:paraId="328FA9D4" w14:textId="0C0D49FC" w:rsidR="00AC2222" w:rsidRDefault="00606D68" w:rsidP="00AC2222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6EBCD14" wp14:editId="0657AC04">
            <wp:extent cx="6858000" cy="6876415"/>
            <wp:effectExtent l="0" t="0" r="0" b="0"/>
            <wp:docPr id="1790476970" name="Picture 2" descr="A white scarf on a black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76970" name="Picture 2" descr="A white scarf on a black clot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F9E5A98" wp14:editId="5A7CF1DE">
            <wp:extent cx="6118860" cy="9144000"/>
            <wp:effectExtent l="0" t="0" r="2540" b="0"/>
            <wp:docPr id="530966557" name="Picture 3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66557" name="Picture 3" descr="A white fabric with lace tri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E3E196" wp14:editId="4D2D35FC">
            <wp:extent cx="6017260" cy="9144000"/>
            <wp:effectExtent l="0" t="0" r="2540" b="0"/>
            <wp:docPr id="1608103843" name="Picture 4" descr="A white fabric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03843" name="Picture 4" descr="A white fabric with l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2D186E" wp14:editId="137D68E1">
            <wp:extent cx="6858000" cy="5633085"/>
            <wp:effectExtent l="0" t="0" r="0" b="5715"/>
            <wp:docPr id="1457561626" name="Picture 5" descr="A white fabric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61626" name="Picture 5" descr="A white fabric on a black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DC0589" wp14:editId="1F0810E8">
            <wp:extent cx="6364605" cy="9144000"/>
            <wp:effectExtent l="0" t="0" r="0" b="0"/>
            <wp:docPr id="1980419972" name="Picture 6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19972" name="Picture 6" descr="A close up of a white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FE03" w14:textId="77777777" w:rsidR="00AC2222" w:rsidRDefault="00AC2222" w:rsidP="00AC222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lastRenderedPageBreak/>
        <w:br w:type="page"/>
      </w:r>
    </w:p>
    <w:p w14:paraId="72878451" w14:textId="77777777" w:rsidR="00AC2222" w:rsidRDefault="00AC2222" w:rsidP="00AC222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C2222" w:rsidRPr="00023D07" w14:paraId="45EA3AB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FF5A" w14:textId="77777777" w:rsidR="00AC2222" w:rsidRPr="00023D07" w:rsidRDefault="00AC222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F724" w14:textId="77777777" w:rsidR="00AC2222" w:rsidRPr="00023D07" w:rsidRDefault="00AC222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D295" w14:textId="77777777" w:rsidR="00AC2222" w:rsidRPr="00023D07" w:rsidRDefault="00AC222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61F1" w14:textId="77777777" w:rsidR="00AC2222" w:rsidRPr="00023D07" w:rsidRDefault="00AC222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1CCA" w14:textId="77777777" w:rsidR="00AC2222" w:rsidRPr="00023D07" w:rsidRDefault="00AC222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C2222" w14:paraId="179A8ED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DC37D5" w14:textId="77777777" w:rsidR="00AC2222" w:rsidRDefault="00AC222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C56B1AF" w14:textId="77777777" w:rsidR="00AC2222" w:rsidRDefault="00AC222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4EB4F1C" w14:textId="77777777" w:rsidR="00AC2222" w:rsidRDefault="00AC222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246920E" w14:textId="77777777" w:rsidR="00AC2222" w:rsidRDefault="00AC222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85DF55C" w14:textId="77777777" w:rsidR="00AC2222" w:rsidRDefault="00AC222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2222" w14:paraId="5906B67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665500" w14:textId="77777777" w:rsidR="00AC2222" w:rsidRPr="00023D07" w:rsidRDefault="00AC222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3D7AFC0" w14:textId="77777777" w:rsidR="00AC2222" w:rsidRDefault="00AC222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47E2EEA" w14:textId="77777777" w:rsidR="00AC2222" w:rsidRDefault="00AC222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7DAC2DE" w14:textId="77777777" w:rsidR="00AC2222" w:rsidRPr="004E673A" w:rsidRDefault="00AC222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E727BDE" w14:textId="77777777" w:rsidR="00AC2222" w:rsidRDefault="00AC2222" w:rsidP="008F2B8B">
            <w:pPr>
              <w:rPr>
                <w:color w:val="4472C4" w:themeColor="accent1"/>
              </w:rPr>
            </w:pPr>
          </w:p>
        </w:tc>
      </w:tr>
      <w:tr w:rsidR="00AC2222" w14:paraId="295BB8C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938DC8" w14:textId="77777777" w:rsidR="00AC2222" w:rsidRPr="00023D07" w:rsidRDefault="00AC222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4B33096" w14:textId="77777777" w:rsidR="00AC2222" w:rsidRDefault="00AC222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ECD1678" w14:textId="77777777" w:rsidR="00AC2222" w:rsidRPr="00C371F0" w:rsidRDefault="00AC2222" w:rsidP="00AC222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C2222" w:rsidRPr="002714A1" w14:paraId="04C0E41C" w14:textId="77777777" w:rsidTr="008F2B8B">
        <w:tc>
          <w:tcPr>
            <w:tcW w:w="2153" w:type="dxa"/>
          </w:tcPr>
          <w:p w14:paraId="5CE3C173" w14:textId="77777777" w:rsidR="00AC2222" w:rsidRPr="002714A1" w:rsidRDefault="00AC222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8813A09" w14:textId="77777777" w:rsidR="00AC2222" w:rsidRPr="002714A1" w:rsidRDefault="00AC222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09C3C45" w14:textId="77777777" w:rsidR="00AC2222" w:rsidRPr="002714A1" w:rsidRDefault="00AC222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C2222" w14:paraId="05E7971F" w14:textId="77777777" w:rsidTr="008F2B8B">
        <w:tc>
          <w:tcPr>
            <w:tcW w:w="2153" w:type="dxa"/>
          </w:tcPr>
          <w:p w14:paraId="76FBACC2" w14:textId="77777777" w:rsidR="00AC2222" w:rsidRDefault="00AC222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01F88B9" w14:textId="77777777" w:rsidR="00AC2222" w:rsidRDefault="00AC222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4CCF534" w14:textId="77777777" w:rsidR="00AC2222" w:rsidRDefault="00AC222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09D41D4" w14:textId="77777777" w:rsidR="00AC2222" w:rsidRPr="00C371F0" w:rsidRDefault="00AC2222" w:rsidP="00AC222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2222" w:rsidRPr="00AD5CE1" w14:paraId="6CBAC05E" w14:textId="77777777" w:rsidTr="008F2B8B">
        <w:tc>
          <w:tcPr>
            <w:tcW w:w="5395" w:type="dxa"/>
          </w:tcPr>
          <w:p w14:paraId="4BF31305" w14:textId="49DC0023" w:rsidR="00AC2222" w:rsidRPr="00AD5CE1" w:rsidRDefault="00AC222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24A0D">
              <w:rPr>
                <w:color w:val="4472C4" w:themeColor="accent1"/>
              </w:rPr>
              <w:t>Large Bow Fabric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72D78B7" w14:textId="77777777" w:rsidR="00AC2222" w:rsidRDefault="00AC222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67CCC6A" w14:textId="77777777" w:rsidR="00AC2222" w:rsidRPr="00AD5CE1" w:rsidRDefault="00AC2222" w:rsidP="008F2B8B"/>
        </w:tc>
      </w:tr>
      <w:tr w:rsidR="00AC2222" w:rsidRPr="00AD5CE1" w14:paraId="587D8847" w14:textId="77777777" w:rsidTr="008F2B8B">
        <w:tc>
          <w:tcPr>
            <w:tcW w:w="5395" w:type="dxa"/>
          </w:tcPr>
          <w:p w14:paraId="5372C963" w14:textId="77777777" w:rsidR="00AC2222" w:rsidRPr="00F9058C" w:rsidRDefault="00AC222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5A4C2BD" w14:textId="2C76BCD8" w:rsidR="00AC2222" w:rsidRDefault="00AC222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24A0D">
              <w:rPr>
                <w:noProof/>
                <w:color w:val="4472C4" w:themeColor="accent1"/>
              </w:rPr>
              <w:t>160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24A0D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CCFBC74" w14:textId="77777777" w:rsidR="00AC2222" w:rsidRPr="00AD5CE1" w:rsidRDefault="00AC2222" w:rsidP="008F2B8B"/>
        </w:tc>
      </w:tr>
    </w:tbl>
    <w:p w14:paraId="62E1F956" w14:textId="77777777" w:rsidR="00AC2222" w:rsidRDefault="00AC2222" w:rsidP="00AC2222"/>
    <w:p w14:paraId="12274784" w14:textId="77777777" w:rsidR="00AC2222" w:rsidRPr="002A5571" w:rsidRDefault="00AC2222" w:rsidP="00AC222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7EF3C51" w14:textId="77777777" w:rsidR="00AC2222" w:rsidRPr="0079201A" w:rsidRDefault="00AC2222" w:rsidP="00AC2222"/>
    <w:p w14:paraId="1876D121" w14:textId="77777777" w:rsidR="00C84D35" w:rsidRPr="00AC2222" w:rsidRDefault="00C84D35" w:rsidP="00AC2222"/>
    <w:sectPr w:rsidR="00C84D35" w:rsidRPr="00AC2222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A367F" w14:textId="77777777" w:rsidR="00AC67DD" w:rsidRDefault="00AC67DD" w:rsidP="00505854">
      <w:r>
        <w:separator/>
      </w:r>
    </w:p>
  </w:endnote>
  <w:endnote w:type="continuationSeparator" w:id="0">
    <w:p w14:paraId="1F7DC072" w14:textId="77777777" w:rsidR="00AC67DD" w:rsidRDefault="00AC67D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502BB" w14:textId="77777777" w:rsidR="00AC67DD" w:rsidRDefault="00AC67DD" w:rsidP="00505854">
      <w:r>
        <w:separator/>
      </w:r>
    </w:p>
  </w:footnote>
  <w:footnote w:type="continuationSeparator" w:id="0">
    <w:p w14:paraId="3468E1EB" w14:textId="77777777" w:rsidR="00AC67DD" w:rsidRDefault="00AC67D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9AF9F6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B1B3B">
      <w:rPr>
        <w:b/>
        <w:bCs/>
        <w:sz w:val="28"/>
        <w:szCs w:val="28"/>
      </w:rPr>
      <w:t>0470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24A0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69D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B3B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A0D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06D68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0580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2222"/>
    <w:rsid w:val="00AC377D"/>
    <w:rsid w:val="00AC67D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268B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22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2025-09-14T19:35:00Z</dcterms:modified>
</cp:coreProperties>
</file>