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8357B" w14:textId="77777777" w:rsidR="0083140C" w:rsidRPr="00C371F0" w:rsidRDefault="0083140C" w:rsidP="0083140C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BA8748B" w14:textId="77777777" w:rsidR="0083140C" w:rsidRPr="006C2C15" w:rsidRDefault="0083140C" w:rsidP="0083140C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88BCF91" w14:textId="77777777" w:rsidR="0083140C" w:rsidRPr="00C371F0" w:rsidRDefault="0083140C" w:rsidP="0083140C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60F4D" w14:paraId="7815EFC6" w14:textId="77777777" w:rsidTr="008F2B8B">
        <w:tc>
          <w:tcPr>
            <w:tcW w:w="5395" w:type="dxa"/>
          </w:tcPr>
          <w:p w14:paraId="46A6A3B3" w14:textId="77777777" w:rsidR="0083140C" w:rsidRDefault="0083140C" w:rsidP="008F2B8B">
            <w:r>
              <w:t>Top</w:t>
            </w:r>
          </w:p>
        </w:tc>
        <w:tc>
          <w:tcPr>
            <w:tcW w:w="5395" w:type="dxa"/>
          </w:tcPr>
          <w:p w14:paraId="01E2E272" w14:textId="77777777" w:rsidR="0083140C" w:rsidRDefault="0083140C" w:rsidP="008F2B8B">
            <w:r>
              <w:t>Back</w:t>
            </w:r>
          </w:p>
        </w:tc>
      </w:tr>
      <w:tr w:rsidR="00560F4D" w14:paraId="347E456E" w14:textId="77777777" w:rsidTr="008F2B8B">
        <w:tc>
          <w:tcPr>
            <w:tcW w:w="5395" w:type="dxa"/>
          </w:tcPr>
          <w:p w14:paraId="7C9C8041" w14:textId="3EE75B8B" w:rsidR="0083140C" w:rsidRDefault="00560F4D" w:rsidP="008F2B8B">
            <w:r>
              <w:rPr>
                <w:noProof/>
              </w:rPr>
              <w:drawing>
                <wp:inline distT="0" distB="0" distL="0" distR="0" wp14:anchorId="4CAFBB16" wp14:editId="652B71E2">
                  <wp:extent cx="3188889" cy="2251710"/>
                  <wp:effectExtent l="0" t="0" r="0" b="0"/>
                  <wp:docPr id="352834550" name="Picture 6" descr="A white lace collar on a black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834550" name="Picture 6" descr="A white lace collar on a black surfac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681" cy="227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AF14204" w14:textId="1F7FE3C9" w:rsidR="0083140C" w:rsidRDefault="00560F4D" w:rsidP="008F2B8B">
            <w:r>
              <w:rPr>
                <w:noProof/>
              </w:rPr>
              <w:drawing>
                <wp:inline distT="0" distB="0" distL="0" distR="0" wp14:anchorId="08524B26" wp14:editId="48D9C370">
                  <wp:extent cx="3022237" cy="3042105"/>
                  <wp:effectExtent l="0" t="0" r="635" b="6350"/>
                  <wp:docPr id="2136209783" name="Picture 7" descr="A white lace on a black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209783" name="Picture 7" descr="A white lace on a black surfac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311" cy="309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3A6CB8" w14:textId="77777777" w:rsidR="0083140C" w:rsidRDefault="0083140C" w:rsidP="0083140C">
      <w:pPr>
        <w:rPr>
          <w:b/>
          <w:bCs/>
          <w:color w:val="000000" w:themeColor="text1"/>
        </w:rPr>
      </w:pPr>
    </w:p>
    <w:p w14:paraId="3B69ADEE" w14:textId="761ECA2C" w:rsidR="0083140C" w:rsidRDefault="00560F4D" w:rsidP="0083140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BB214D5" wp14:editId="78394A06">
            <wp:extent cx="6858000" cy="4842510"/>
            <wp:effectExtent l="0" t="0" r="0" b="0"/>
            <wp:docPr id="698321250" name="Picture 1" descr="A white lace collar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21250" name="Picture 1" descr="A white lace collar on a black surf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F113E77" wp14:editId="77725524">
            <wp:extent cx="6858000" cy="6903085"/>
            <wp:effectExtent l="0" t="0" r="0" b="5715"/>
            <wp:docPr id="983904327" name="Picture 2" descr="A white lace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04327" name="Picture 2" descr="A white lace on a black su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0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91E97B9" wp14:editId="092BFC15">
            <wp:extent cx="6858000" cy="6223000"/>
            <wp:effectExtent l="0" t="0" r="0" b="0"/>
            <wp:docPr id="348361385" name="Picture 3" descr="A hand holding a white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61385" name="Picture 3" descr="A hand holding a white l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FCAD200" wp14:editId="59ED8C4B">
            <wp:extent cx="9144000" cy="6858000"/>
            <wp:effectExtent l="0" t="0" r="0" b="0"/>
            <wp:docPr id="391500473" name="Picture 4" descr="A white lace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500473" name="Picture 4" descr="A white lace on a black surfac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63EF1F3" wp14:editId="6C6781DA">
            <wp:extent cx="5356860" cy="9144000"/>
            <wp:effectExtent l="0" t="0" r="2540" b="0"/>
            <wp:docPr id="1434521041" name="Picture 5" descr="A white scarf with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21041" name="Picture 5" descr="A white scarf with lac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40C">
        <w:rPr>
          <w:b/>
          <w:bCs/>
          <w:color w:val="000000" w:themeColor="text1"/>
        </w:rPr>
        <w:br w:type="page"/>
      </w:r>
    </w:p>
    <w:p w14:paraId="60424A44" w14:textId="77777777" w:rsidR="0083140C" w:rsidRDefault="0083140C" w:rsidP="0083140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3140C" w:rsidRPr="00023D07" w14:paraId="34870D89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057E" w14:textId="77777777" w:rsidR="0083140C" w:rsidRPr="00023D07" w:rsidRDefault="0083140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7971B" w14:textId="77777777" w:rsidR="0083140C" w:rsidRPr="00023D07" w:rsidRDefault="0083140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A29A" w14:textId="77777777" w:rsidR="0083140C" w:rsidRPr="00023D07" w:rsidRDefault="0083140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C5D6" w14:textId="77777777" w:rsidR="0083140C" w:rsidRPr="00023D07" w:rsidRDefault="0083140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7F0D" w14:textId="77777777" w:rsidR="0083140C" w:rsidRPr="00023D07" w:rsidRDefault="0083140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3140C" w14:paraId="75E1AB1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C1F0541" w14:textId="77777777" w:rsidR="0083140C" w:rsidRDefault="0083140C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D196934" w14:textId="77777777" w:rsidR="0083140C" w:rsidRDefault="0083140C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22E5BA85" w14:textId="77777777" w:rsidR="0083140C" w:rsidRDefault="0083140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23156DB" w14:textId="77777777" w:rsidR="0083140C" w:rsidRDefault="0083140C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9DE07E5" w14:textId="77777777" w:rsidR="0083140C" w:rsidRDefault="0083140C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3140C" w14:paraId="56631424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6D7575" w14:textId="77777777" w:rsidR="0083140C" w:rsidRPr="00023D07" w:rsidRDefault="0083140C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B3FFD1F" w14:textId="77777777" w:rsidR="0083140C" w:rsidRDefault="0083140C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0DE4C3B" w14:textId="77777777" w:rsidR="0083140C" w:rsidRDefault="0083140C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B1F2F39" w14:textId="77777777" w:rsidR="0083140C" w:rsidRPr="004E673A" w:rsidRDefault="0083140C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6639BF7" w14:textId="77777777" w:rsidR="0083140C" w:rsidRDefault="0083140C" w:rsidP="008F2B8B">
            <w:pPr>
              <w:rPr>
                <w:color w:val="4472C4" w:themeColor="accent1"/>
              </w:rPr>
            </w:pPr>
          </w:p>
        </w:tc>
      </w:tr>
      <w:tr w:rsidR="0083140C" w14:paraId="6217085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20898DF" w14:textId="77777777" w:rsidR="0083140C" w:rsidRPr="00023D07" w:rsidRDefault="0083140C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EDD7D27" w14:textId="77777777" w:rsidR="0083140C" w:rsidRDefault="0083140C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8A82D9A" w14:textId="77777777" w:rsidR="0083140C" w:rsidRPr="00C371F0" w:rsidRDefault="0083140C" w:rsidP="0083140C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83140C" w:rsidRPr="002714A1" w14:paraId="167A5A28" w14:textId="77777777" w:rsidTr="008F2B8B">
        <w:tc>
          <w:tcPr>
            <w:tcW w:w="2153" w:type="dxa"/>
          </w:tcPr>
          <w:p w14:paraId="56EA3CAB" w14:textId="77777777" w:rsidR="0083140C" w:rsidRPr="002714A1" w:rsidRDefault="0083140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3265026" w14:textId="77777777" w:rsidR="0083140C" w:rsidRPr="002714A1" w:rsidRDefault="0083140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FDDAE74" w14:textId="77777777" w:rsidR="0083140C" w:rsidRPr="002714A1" w:rsidRDefault="0083140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83140C" w14:paraId="473EB225" w14:textId="77777777" w:rsidTr="008F2B8B">
        <w:tc>
          <w:tcPr>
            <w:tcW w:w="2153" w:type="dxa"/>
          </w:tcPr>
          <w:p w14:paraId="6EE164FB" w14:textId="77777777" w:rsidR="0083140C" w:rsidRDefault="0083140C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7EBD0B7" w14:textId="77777777" w:rsidR="0083140C" w:rsidRDefault="0083140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CB2ED1A" w14:textId="77777777" w:rsidR="0083140C" w:rsidRDefault="0083140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B451C05" w14:textId="77777777" w:rsidR="0083140C" w:rsidRPr="00C371F0" w:rsidRDefault="0083140C" w:rsidP="0083140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3140C" w:rsidRPr="00AD5CE1" w14:paraId="10AAC536" w14:textId="77777777" w:rsidTr="008F2B8B">
        <w:tc>
          <w:tcPr>
            <w:tcW w:w="5395" w:type="dxa"/>
          </w:tcPr>
          <w:p w14:paraId="3550B8D8" w14:textId="47543EF6" w:rsidR="0083140C" w:rsidRPr="00AD5CE1" w:rsidRDefault="0083140C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0778D">
              <w:rPr>
                <w:color w:val="4472C4" w:themeColor="accent1"/>
              </w:rPr>
              <w:t>Collar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4D005D1" w14:textId="77777777" w:rsidR="0083140C" w:rsidRDefault="0083140C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6B7C0A79" w14:textId="77777777" w:rsidR="0083140C" w:rsidRPr="00AD5CE1" w:rsidRDefault="0083140C" w:rsidP="008F2B8B"/>
        </w:tc>
      </w:tr>
      <w:tr w:rsidR="0083140C" w:rsidRPr="00AD5CE1" w14:paraId="4263218B" w14:textId="77777777" w:rsidTr="008F2B8B">
        <w:tc>
          <w:tcPr>
            <w:tcW w:w="5395" w:type="dxa"/>
          </w:tcPr>
          <w:p w14:paraId="025C68D6" w14:textId="77777777" w:rsidR="0083140C" w:rsidRPr="00F9058C" w:rsidRDefault="0083140C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E2E8068" w14:textId="6FEE413F" w:rsidR="0083140C" w:rsidRDefault="0083140C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0778D">
              <w:rPr>
                <w:noProof/>
                <w:color w:val="4472C4" w:themeColor="accent1"/>
              </w:rPr>
              <w:t>31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0778D">
              <w:rPr>
                <w:noProof/>
                <w:color w:val="4472C4" w:themeColor="accent1"/>
              </w:rPr>
              <w:t>15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900E522" w14:textId="77777777" w:rsidR="0083140C" w:rsidRPr="00AD5CE1" w:rsidRDefault="0083140C" w:rsidP="008F2B8B"/>
        </w:tc>
      </w:tr>
    </w:tbl>
    <w:p w14:paraId="700AA351" w14:textId="77777777" w:rsidR="0083140C" w:rsidRDefault="0083140C" w:rsidP="0083140C"/>
    <w:p w14:paraId="632841C0" w14:textId="77777777" w:rsidR="0083140C" w:rsidRPr="002A5571" w:rsidRDefault="0083140C" w:rsidP="0083140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1A6F4F2D" w14:textId="77777777" w:rsidR="0083140C" w:rsidRPr="0079201A" w:rsidRDefault="0083140C" w:rsidP="0083140C"/>
    <w:p w14:paraId="1876D121" w14:textId="77777777" w:rsidR="00C84D35" w:rsidRPr="0083140C" w:rsidRDefault="00C84D35" w:rsidP="0083140C"/>
    <w:sectPr w:rsidR="00C84D35" w:rsidRPr="0083140C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2C3A8" w14:textId="77777777" w:rsidR="00507F57" w:rsidRDefault="00507F57" w:rsidP="00505854">
      <w:r>
        <w:separator/>
      </w:r>
    </w:p>
  </w:endnote>
  <w:endnote w:type="continuationSeparator" w:id="0">
    <w:p w14:paraId="33A94290" w14:textId="77777777" w:rsidR="00507F57" w:rsidRDefault="00507F5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B6B5D" w14:textId="77777777" w:rsidR="00507F57" w:rsidRDefault="00507F57" w:rsidP="00505854">
      <w:r>
        <w:separator/>
      </w:r>
    </w:p>
  </w:footnote>
  <w:footnote w:type="continuationSeparator" w:id="0">
    <w:p w14:paraId="22DC8A6B" w14:textId="77777777" w:rsidR="00507F57" w:rsidRDefault="00507F5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743C24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EF3372">
      <w:rPr>
        <w:b/>
        <w:bCs/>
        <w:sz w:val="28"/>
        <w:szCs w:val="28"/>
      </w:rPr>
      <w:t>0469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0778D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07F57"/>
    <w:rsid w:val="005210A7"/>
    <w:rsid w:val="00527A8E"/>
    <w:rsid w:val="00531078"/>
    <w:rsid w:val="00533B3B"/>
    <w:rsid w:val="0053429D"/>
    <w:rsid w:val="00542C97"/>
    <w:rsid w:val="00551AD2"/>
    <w:rsid w:val="00553A4C"/>
    <w:rsid w:val="00560F4D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B2586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55F6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140C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0778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1800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3372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40C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7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2025-09-14T19:35:00Z</dcterms:modified>
</cp:coreProperties>
</file>