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E0AC41" w14:textId="77777777" w:rsidR="009B5E68" w:rsidRPr="00C371F0" w:rsidRDefault="009B5E68" w:rsidP="009B5E68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373D103B" w14:textId="77777777" w:rsidR="009B5E68" w:rsidRPr="006C2C15" w:rsidRDefault="009B5E68" w:rsidP="009B5E68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CA48060" w14:textId="77777777" w:rsidR="009B5E68" w:rsidRPr="00C371F0" w:rsidRDefault="009B5E68" w:rsidP="009B5E68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4"/>
        <w:gridCol w:w="5476"/>
      </w:tblGrid>
      <w:tr w:rsidR="00FF142D" w14:paraId="3780AF89" w14:textId="77777777" w:rsidTr="008F2B8B">
        <w:tc>
          <w:tcPr>
            <w:tcW w:w="5395" w:type="dxa"/>
          </w:tcPr>
          <w:p w14:paraId="0DDDADA8" w14:textId="77777777" w:rsidR="009B5E68" w:rsidRDefault="009B5E68" w:rsidP="008F2B8B">
            <w:r>
              <w:t>Top</w:t>
            </w:r>
          </w:p>
        </w:tc>
        <w:tc>
          <w:tcPr>
            <w:tcW w:w="5395" w:type="dxa"/>
          </w:tcPr>
          <w:p w14:paraId="0C5BC426" w14:textId="77777777" w:rsidR="009B5E68" w:rsidRDefault="009B5E68" w:rsidP="008F2B8B">
            <w:r>
              <w:t>Back</w:t>
            </w:r>
          </w:p>
        </w:tc>
      </w:tr>
      <w:tr w:rsidR="00FF142D" w14:paraId="6D51863A" w14:textId="77777777" w:rsidTr="008F2B8B">
        <w:tc>
          <w:tcPr>
            <w:tcW w:w="5395" w:type="dxa"/>
          </w:tcPr>
          <w:p w14:paraId="5EDAEA6B" w14:textId="67EC7485" w:rsidR="009B5E68" w:rsidRDefault="00FF142D" w:rsidP="008F2B8B">
            <w:r>
              <w:rPr>
                <w:noProof/>
              </w:rPr>
              <w:drawing>
                <wp:inline distT="0" distB="0" distL="0" distR="0" wp14:anchorId="753F034E" wp14:editId="7362AEA8">
                  <wp:extent cx="3190309" cy="2783840"/>
                  <wp:effectExtent l="0" t="0" r="0" b="0"/>
                  <wp:docPr id="791871401" name="Picture 6" descr="A white skirt on a black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871401" name="Picture 6" descr="A white skirt on a black surface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303" cy="281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F5FE7EF" w14:textId="0E5AE897" w:rsidR="009B5E68" w:rsidRDefault="00FF142D" w:rsidP="008F2B8B">
            <w:r>
              <w:rPr>
                <w:noProof/>
              </w:rPr>
              <w:drawing>
                <wp:inline distT="0" distB="0" distL="0" distR="0" wp14:anchorId="50999AAF" wp14:editId="112FD748">
                  <wp:extent cx="3340100" cy="2538785"/>
                  <wp:effectExtent l="0" t="0" r="0" b="1270"/>
                  <wp:docPr id="50709896" name="Picture 7" descr="A white skirt on a black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09896" name="Picture 7" descr="A white skirt on a black surface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9584" cy="2568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974712" w14:textId="77777777" w:rsidR="009B5E68" w:rsidRDefault="009B5E68" w:rsidP="009B5E68">
      <w:pPr>
        <w:rPr>
          <w:b/>
          <w:bCs/>
          <w:color w:val="000000" w:themeColor="text1"/>
        </w:rPr>
      </w:pPr>
    </w:p>
    <w:p w14:paraId="258E5BE0" w14:textId="660AFF3C" w:rsidR="009B5E68" w:rsidRDefault="00FF142D" w:rsidP="009B5E68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2D81F76" wp14:editId="2EBC8465">
            <wp:extent cx="6858000" cy="5984240"/>
            <wp:effectExtent l="0" t="0" r="0" b="0"/>
            <wp:docPr id="1412238859" name="Picture 1" descr="A white skirt on a black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238859" name="Picture 1" descr="A white skirt on a black surfac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8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0618F0E" wp14:editId="1CCE3B10">
            <wp:extent cx="6858000" cy="7533640"/>
            <wp:effectExtent l="0" t="0" r="0" b="0"/>
            <wp:docPr id="400835039" name="Picture 2" descr="A close up of a white sk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835039" name="Picture 2" descr="A close up of a white skir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3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E6843E5" wp14:editId="0D8E07CF">
            <wp:extent cx="6858000" cy="6785610"/>
            <wp:effectExtent l="0" t="0" r="0" b="0"/>
            <wp:docPr id="1261938130" name="Picture 3" descr="A white skirt on a black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938130" name="Picture 3" descr="A white skirt on a black surfac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8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8280360" wp14:editId="426A92C9">
            <wp:extent cx="6858000" cy="6440805"/>
            <wp:effectExtent l="0" t="0" r="0" b="0"/>
            <wp:docPr id="1750143842" name="Picture 4" descr="A close up of a white sk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143842" name="Picture 4" descr="A close up of a white skir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4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EEE989B" wp14:editId="7E8EAC07">
            <wp:extent cx="6858000" cy="5212715"/>
            <wp:effectExtent l="0" t="0" r="0" b="0"/>
            <wp:docPr id="703634329" name="Picture 5" descr="A white skirt on a black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634329" name="Picture 5" descr="A white skirt on a black surface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1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E68">
        <w:rPr>
          <w:b/>
          <w:bCs/>
          <w:color w:val="000000" w:themeColor="text1"/>
        </w:rPr>
        <w:br w:type="page"/>
      </w:r>
    </w:p>
    <w:p w14:paraId="61676E39" w14:textId="77777777" w:rsidR="009B5E68" w:rsidRDefault="009B5E68" w:rsidP="009B5E68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9B5E68" w:rsidRPr="00023D07" w14:paraId="27D58EE8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C7658" w14:textId="77777777" w:rsidR="009B5E68" w:rsidRPr="00023D07" w:rsidRDefault="009B5E6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4EE8E" w14:textId="77777777" w:rsidR="009B5E68" w:rsidRPr="00023D07" w:rsidRDefault="009B5E6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0763B" w14:textId="77777777" w:rsidR="009B5E68" w:rsidRPr="00023D07" w:rsidRDefault="009B5E6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49B90" w14:textId="77777777" w:rsidR="009B5E68" w:rsidRPr="00023D07" w:rsidRDefault="009B5E6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0ACE4" w14:textId="77777777" w:rsidR="009B5E68" w:rsidRPr="00023D07" w:rsidRDefault="009B5E6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B5E68" w14:paraId="7E780629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6D81939" w14:textId="77777777" w:rsidR="009B5E68" w:rsidRDefault="009B5E68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B4C695C" w14:textId="77777777" w:rsidR="009B5E68" w:rsidRDefault="009B5E68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6D72DD77" w14:textId="77777777" w:rsidR="009B5E68" w:rsidRDefault="009B5E68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AA6FF69" w14:textId="77777777" w:rsidR="009B5E68" w:rsidRDefault="009B5E68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3A14F9D" w14:textId="77777777" w:rsidR="009B5E68" w:rsidRDefault="009B5E68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9B5E68" w14:paraId="73DE7439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D9141B6" w14:textId="77777777" w:rsidR="009B5E68" w:rsidRPr="00023D07" w:rsidRDefault="009B5E68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2892D5D6" w14:textId="77777777" w:rsidR="009B5E68" w:rsidRDefault="009B5E68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42229BE" w14:textId="77777777" w:rsidR="009B5E68" w:rsidRDefault="009B5E68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DA81DF0" w14:textId="77777777" w:rsidR="009B5E68" w:rsidRPr="004E673A" w:rsidRDefault="009B5E68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59157B4" w14:textId="77777777" w:rsidR="009B5E68" w:rsidRDefault="009B5E68" w:rsidP="008F2B8B">
            <w:pPr>
              <w:rPr>
                <w:color w:val="4472C4" w:themeColor="accent1"/>
              </w:rPr>
            </w:pPr>
          </w:p>
        </w:tc>
      </w:tr>
      <w:tr w:rsidR="009B5E68" w14:paraId="061D8AFA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81D94C3" w14:textId="77777777" w:rsidR="009B5E68" w:rsidRPr="00023D07" w:rsidRDefault="009B5E68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61E0BF73" w14:textId="77777777" w:rsidR="009B5E68" w:rsidRDefault="009B5E68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36695763" w14:textId="77777777" w:rsidR="009B5E68" w:rsidRPr="00C371F0" w:rsidRDefault="009B5E68" w:rsidP="009B5E68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9B5E68" w:rsidRPr="002714A1" w14:paraId="0E7AC64A" w14:textId="77777777" w:rsidTr="008F2B8B">
        <w:tc>
          <w:tcPr>
            <w:tcW w:w="2153" w:type="dxa"/>
          </w:tcPr>
          <w:p w14:paraId="024A3E25" w14:textId="77777777" w:rsidR="009B5E68" w:rsidRPr="002714A1" w:rsidRDefault="009B5E68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753EC85C" w14:textId="77777777" w:rsidR="009B5E68" w:rsidRPr="002714A1" w:rsidRDefault="009B5E68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0499771A" w14:textId="77777777" w:rsidR="009B5E68" w:rsidRPr="002714A1" w:rsidRDefault="009B5E68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9B5E68" w14:paraId="3B062937" w14:textId="77777777" w:rsidTr="008F2B8B">
        <w:tc>
          <w:tcPr>
            <w:tcW w:w="2153" w:type="dxa"/>
          </w:tcPr>
          <w:p w14:paraId="1715ADF2" w14:textId="77777777" w:rsidR="009B5E68" w:rsidRDefault="009B5E68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35BEE512" w14:textId="77777777" w:rsidR="009B5E68" w:rsidRDefault="009B5E68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7766BA4E" w14:textId="77777777" w:rsidR="009B5E68" w:rsidRDefault="009B5E68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667E597" w14:textId="77777777" w:rsidR="009B5E68" w:rsidRPr="00C371F0" w:rsidRDefault="009B5E68" w:rsidP="009B5E68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9B5E68" w:rsidRPr="00AD5CE1" w14:paraId="4E6D67C1" w14:textId="77777777" w:rsidTr="008F2B8B">
        <w:tc>
          <w:tcPr>
            <w:tcW w:w="5395" w:type="dxa"/>
          </w:tcPr>
          <w:p w14:paraId="0ADFBE0E" w14:textId="3E3874F2" w:rsidR="009B5E68" w:rsidRPr="00AD5CE1" w:rsidRDefault="009B5E68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576CB">
              <w:rPr>
                <w:color w:val="4472C4" w:themeColor="accent1"/>
              </w:rPr>
              <w:t>Collar lace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48ADDA7" w14:textId="77777777" w:rsidR="009B5E68" w:rsidRDefault="009B5E68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1E661CD9" w14:textId="77777777" w:rsidR="009B5E68" w:rsidRPr="00AD5CE1" w:rsidRDefault="009B5E68" w:rsidP="008F2B8B"/>
        </w:tc>
      </w:tr>
      <w:tr w:rsidR="009B5E68" w:rsidRPr="00AD5CE1" w14:paraId="7545AF2A" w14:textId="77777777" w:rsidTr="008F2B8B">
        <w:tc>
          <w:tcPr>
            <w:tcW w:w="5395" w:type="dxa"/>
          </w:tcPr>
          <w:p w14:paraId="5632366C" w14:textId="77777777" w:rsidR="009B5E68" w:rsidRPr="00F9058C" w:rsidRDefault="009B5E68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5F5EA8DF" w14:textId="4A19E1AF" w:rsidR="009B5E68" w:rsidRDefault="009B5E68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6576CB">
              <w:rPr>
                <w:noProof/>
                <w:color w:val="4472C4" w:themeColor="accent1"/>
              </w:rPr>
              <w:t>14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4D815278" w14:textId="77777777" w:rsidR="009B5E68" w:rsidRPr="00AD5CE1" w:rsidRDefault="009B5E68" w:rsidP="008F2B8B"/>
        </w:tc>
      </w:tr>
    </w:tbl>
    <w:p w14:paraId="0D5DDBD7" w14:textId="77777777" w:rsidR="009B5E68" w:rsidRDefault="009B5E68" w:rsidP="009B5E68"/>
    <w:p w14:paraId="64C78B10" w14:textId="77777777" w:rsidR="009B5E68" w:rsidRPr="002A5571" w:rsidRDefault="009B5E68" w:rsidP="009B5E68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562EDB59" w14:textId="77777777" w:rsidR="009B5E68" w:rsidRPr="0079201A" w:rsidRDefault="009B5E68" w:rsidP="009B5E68"/>
    <w:p w14:paraId="1876D121" w14:textId="77777777" w:rsidR="00C84D35" w:rsidRPr="009B5E68" w:rsidRDefault="00C84D35" w:rsidP="009B5E68"/>
    <w:sectPr w:rsidR="00C84D35" w:rsidRPr="009B5E68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22E943" w14:textId="77777777" w:rsidR="00307336" w:rsidRDefault="00307336" w:rsidP="00505854">
      <w:r>
        <w:separator/>
      </w:r>
    </w:p>
  </w:endnote>
  <w:endnote w:type="continuationSeparator" w:id="0">
    <w:p w14:paraId="407D2B7E" w14:textId="77777777" w:rsidR="00307336" w:rsidRDefault="00307336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446F69" w14:textId="77777777" w:rsidR="00307336" w:rsidRDefault="00307336" w:rsidP="00505854">
      <w:r>
        <w:separator/>
      </w:r>
    </w:p>
  </w:footnote>
  <w:footnote w:type="continuationSeparator" w:id="0">
    <w:p w14:paraId="5AE00591" w14:textId="77777777" w:rsidR="00307336" w:rsidRDefault="00307336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7A072C13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1B0827">
      <w:rPr>
        <w:b/>
        <w:bCs/>
        <w:sz w:val="28"/>
        <w:szCs w:val="28"/>
      </w:rPr>
      <w:t>0467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6576CB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827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07336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576CB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B5E68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AF6A35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92356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1CCA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142D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5E68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7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2025-09-14T19:36:00Z</dcterms:modified>
</cp:coreProperties>
</file>