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B3859C" w14:textId="77777777" w:rsidR="008B0853" w:rsidRPr="00C371F0" w:rsidRDefault="008B0853" w:rsidP="008B0853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6C199E64" w14:textId="77777777" w:rsidR="008B0853" w:rsidRPr="006C2C15" w:rsidRDefault="008B0853" w:rsidP="008B0853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2DDE51BF" w14:textId="77777777" w:rsidR="008B0853" w:rsidRPr="00C371F0" w:rsidRDefault="008B0853" w:rsidP="008B0853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76"/>
        <w:gridCol w:w="2224"/>
      </w:tblGrid>
      <w:tr w:rsidR="008B0853" w14:paraId="1A17A4BB" w14:textId="77777777" w:rsidTr="008F2B8B">
        <w:tc>
          <w:tcPr>
            <w:tcW w:w="5395" w:type="dxa"/>
          </w:tcPr>
          <w:p w14:paraId="44F2EA1F" w14:textId="77777777" w:rsidR="008B0853" w:rsidRDefault="008B0853" w:rsidP="008F2B8B">
            <w:r>
              <w:t>Top</w:t>
            </w:r>
          </w:p>
        </w:tc>
        <w:tc>
          <w:tcPr>
            <w:tcW w:w="5395" w:type="dxa"/>
          </w:tcPr>
          <w:p w14:paraId="360C8A05" w14:textId="77777777" w:rsidR="008B0853" w:rsidRDefault="008B0853" w:rsidP="008F2B8B">
            <w:r>
              <w:t>Back</w:t>
            </w:r>
          </w:p>
        </w:tc>
      </w:tr>
      <w:tr w:rsidR="008B0853" w14:paraId="7D7F47D5" w14:textId="77777777" w:rsidTr="008F2B8B">
        <w:tc>
          <w:tcPr>
            <w:tcW w:w="5395" w:type="dxa"/>
          </w:tcPr>
          <w:p w14:paraId="18175548" w14:textId="37919E1C" w:rsidR="008B0853" w:rsidRDefault="005C0A9F" w:rsidP="008F2B8B">
            <w:r>
              <w:rPr>
                <w:noProof/>
              </w:rPr>
              <w:drawing>
                <wp:inline distT="0" distB="0" distL="0" distR="0" wp14:anchorId="686B5A7B" wp14:editId="5E4C6233">
                  <wp:extent cx="5308600" cy="2464567"/>
                  <wp:effectExtent l="0" t="0" r="0" b="0"/>
                  <wp:docPr id="700103747" name="Picture 1" descr="A white ruffled skirt with a blue ta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103747" name="Picture 1" descr="A white ruffled skirt with a blue tag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6465" cy="2477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522F593D" w14:textId="77777777" w:rsidR="008B0853" w:rsidRDefault="008B0853" w:rsidP="008F2B8B"/>
        </w:tc>
      </w:tr>
    </w:tbl>
    <w:p w14:paraId="16F3ABF2" w14:textId="77777777" w:rsidR="008B0853" w:rsidRDefault="008B0853" w:rsidP="008B0853">
      <w:pPr>
        <w:rPr>
          <w:b/>
          <w:bCs/>
          <w:color w:val="000000" w:themeColor="text1"/>
        </w:rPr>
      </w:pPr>
    </w:p>
    <w:p w14:paraId="1D18163E" w14:textId="77DC663A" w:rsidR="008B0853" w:rsidRDefault="008B0853" w:rsidP="008B0853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  <w:r w:rsidR="005C0A9F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3D244A39" wp14:editId="018ECC9D">
            <wp:extent cx="6858000" cy="3183890"/>
            <wp:effectExtent l="0" t="0" r="0" b="3810"/>
            <wp:docPr id="1517573495" name="Picture 2" descr="A white ruffled skirt with a blue t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573495" name="Picture 2" descr="A white ruffled skirt with a blue tag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0A9F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5D4AB9A7" wp14:editId="6D80CEEA">
            <wp:extent cx="6858000" cy="6839585"/>
            <wp:effectExtent l="0" t="0" r="0" b="5715"/>
            <wp:docPr id="1209299791" name="Picture 3" descr="A white short skirt with l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299791" name="Picture 3" descr="A white short skirt with lac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1BF8D" w14:textId="77777777" w:rsidR="005E4B27" w:rsidRDefault="005E4B27" w:rsidP="008B0853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br w:type="page"/>
      </w:r>
    </w:p>
    <w:p w14:paraId="401A0C42" w14:textId="53FD401F" w:rsidR="008B0853" w:rsidRDefault="008B0853" w:rsidP="008B0853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8B0853" w:rsidRPr="00023D07" w14:paraId="4BB385C3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5219C" w14:textId="77777777" w:rsidR="008B0853" w:rsidRPr="00023D07" w:rsidRDefault="008B0853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72B26" w14:textId="77777777" w:rsidR="008B0853" w:rsidRPr="00023D07" w:rsidRDefault="008B0853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F2399" w14:textId="77777777" w:rsidR="008B0853" w:rsidRPr="00023D07" w:rsidRDefault="008B0853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599C6" w14:textId="77777777" w:rsidR="008B0853" w:rsidRPr="00023D07" w:rsidRDefault="008B0853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8F7B3" w14:textId="77777777" w:rsidR="008B0853" w:rsidRPr="00023D07" w:rsidRDefault="008B0853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8B0853" w14:paraId="76B07471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11F6DB8" w14:textId="77777777" w:rsidR="008B0853" w:rsidRDefault="008B0853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DC10A8D" w14:textId="77777777" w:rsidR="008B0853" w:rsidRDefault="008B0853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21BEB3D8" w14:textId="77777777" w:rsidR="008B0853" w:rsidRDefault="008B0853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2C06193F" w14:textId="77777777" w:rsidR="008B0853" w:rsidRDefault="008B0853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1034D13" w14:textId="77777777" w:rsidR="008B0853" w:rsidRDefault="008B0853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B0853" w14:paraId="1B43CAA4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A700923" w14:textId="77777777" w:rsidR="008B0853" w:rsidRPr="00023D07" w:rsidRDefault="008B0853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671B7348" w14:textId="77777777" w:rsidR="008B0853" w:rsidRDefault="008B0853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3227CC1" w14:textId="77777777" w:rsidR="008B0853" w:rsidRDefault="008B0853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7D18CBA8" w14:textId="77777777" w:rsidR="008B0853" w:rsidRPr="004E673A" w:rsidRDefault="008B0853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B49DA2D" w14:textId="77777777" w:rsidR="008B0853" w:rsidRDefault="008B0853" w:rsidP="008F2B8B">
            <w:pPr>
              <w:rPr>
                <w:color w:val="4472C4" w:themeColor="accent1"/>
              </w:rPr>
            </w:pPr>
          </w:p>
        </w:tc>
      </w:tr>
      <w:tr w:rsidR="008B0853" w14:paraId="4DCF8FC1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2C1A456" w14:textId="77777777" w:rsidR="008B0853" w:rsidRPr="00023D07" w:rsidRDefault="008B0853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29CA37E8" w14:textId="77777777" w:rsidR="008B0853" w:rsidRDefault="008B0853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2ECABC1A" w14:textId="77777777" w:rsidR="008B0853" w:rsidRPr="00C371F0" w:rsidRDefault="008B0853" w:rsidP="008B0853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8B0853" w:rsidRPr="002714A1" w14:paraId="7322CF65" w14:textId="77777777" w:rsidTr="008F2B8B">
        <w:tc>
          <w:tcPr>
            <w:tcW w:w="2153" w:type="dxa"/>
          </w:tcPr>
          <w:p w14:paraId="329EF4E2" w14:textId="77777777" w:rsidR="008B0853" w:rsidRPr="002714A1" w:rsidRDefault="008B0853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172547DD" w14:textId="77777777" w:rsidR="008B0853" w:rsidRPr="002714A1" w:rsidRDefault="008B0853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0C42A0E3" w14:textId="77777777" w:rsidR="008B0853" w:rsidRPr="002714A1" w:rsidRDefault="008B0853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8B0853" w14:paraId="3FA8A963" w14:textId="77777777" w:rsidTr="008F2B8B">
        <w:tc>
          <w:tcPr>
            <w:tcW w:w="2153" w:type="dxa"/>
          </w:tcPr>
          <w:p w14:paraId="197B58F8" w14:textId="77777777" w:rsidR="008B0853" w:rsidRDefault="008B0853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C10DE90" w14:textId="77777777" w:rsidR="008B0853" w:rsidRDefault="008B0853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1E370432" w14:textId="77777777" w:rsidR="008B0853" w:rsidRDefault="008B0853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4770FC9" w14:textId="77777777" w:rsidR="008B0853" w:rsidRPr="00C371F0" w:rsidRDefault="008B0853" w:rsidP="008B0853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0853" w:rsidRPr="00AD5CE1" w14:paraId="0392CF29" w14:textId="77777777" w:rsidTr="008F2B8B">
        <w:tc>
          <w:tcPr>
            <w:tcW w:w="5395" w:type="dxa"/>
          </w:tcPr>
          <w:p w14:paraId="26A55D2D" w14:textId="2621D8AD" w:rsidR="008B0853" w:rsidRPr="00AD5CE1" w:rsidRDefault="008B0853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5E4B27">
              <w:rPr>
                <w:color w:val="4472C4" w:themeColor="accent1"/>
              </w:rPr>
              <w:t>Collar Lace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0F441F1" w14:textId="77777777" w:rsidR="008B0853" w:rsidRDefault="008B0853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2592960A" w14:textId="77777777" w:rsidR="008B0853" w:rsidRPr="00AD5CE1" w:rsidRDefault="008B0853" w:rsidP="008F2B8B"/>
        </w:tc>
      </w:tr>
      <w:tr w:rsidR="008B0853" w:rsidRPr="00AD5CE1" w14:paraId="43CA8586" w14:textId="77777777" w:rsidTr="008F2B8B">
        <w:tc>
          <w:tcPr>
            <w:tcW w:w="5395" w:type="dxa"/>
          </w:tcPr>
          <w:p w14:paraId="3221FCFC" w14:textId="77777777" w:rsidR="008B0853" w:rsidRPr="00F9058C" w:rsidRDefault="008B0853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5CF32603" w14:textId="3D10588E" w:rsidR="008B0853" w:rsidRDefault="008B0853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5E4B27">
              <w:rPr>
                <w:noProof/>
                <w:color w:val="4472C4" w:themeColor="accent1"/>
              </w:rPr>
              <w:t>17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5E4B27">
              <w:rPr>
                <w:noProof/>
                <w:color w:val="4472C4" w:themeColor="accent1"/>
              </w:rPr>
              <w:t>5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77063274" w14:textId="77777777" w:rsidR="008B0853" w:rsidRPr="00AD5CE1" w:rsidRDefault="008B0853" w:rsidP="008F2B8B"/>
        </w:tc>
      </w:tr>
    </w:tbl>
    <w:p w14:paraId="4B714969" w14:textId="77777777" w:rsidR="008B0853" w:rsidRDefault="008B0853" w:rsidP="008B0853"/>
    <w:p w14:paraId="541A11EB" w14:textId="77777777" w:rsidR="008B0853" w:rsidRPr="002A5571" w:rsidRDefault="008B0853" w:rsidP="008B0853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072E36DF" w14:textId="77777777" w:rsidR="008B0853" w:rsidRPr="0079201A" w:rsidRDefault="008B0853" w:rsidP="008B0853"/>
    <w:p w14:paraId="1876D121" w14:textId="77777777" w:rsidR="00C84D35" w:rsidRPr="008B0853" w:rsidRDefault="00C84D35" w:rsidP="008B0853"/>
    <w:sectPr w:rsidR="00C84D35" w:rsidRPr="008B0853" w:rsidSect="00652555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CF9397" w14:textId="77777777" w:rsidR="0004133E" w:rsidRDefault="0004133E" w:rsidP="00505854">
      <w:r>
        <w:separator/>
      </w:r>
    </w:p>
  </w:endnote>
  <w:endnote w:type="continuationSeparator" w:id="0">
    <w:p w14:paraId="7B6F6BF6" w14:textId="77777777" w:rsidR="0004133E" w:rsidRDefault="0004133E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A21874" w14:textId="77777777" w:rsidR="0004133E" w:rsidRDefault="0004133E" w:rsidP="00505854">
      <w:r>
        <w:separator/>
      </w:r>
    </w:p>
  </w:footnote>
  <w:footnote w:type="continuationSeparator" w:id="0">
    <w:p w14:paraId="417BC16D" w14:textId="77777777" w:rsidR="0004133E" w:rsidRDefault="0004133E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1A461E45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516541">
      <w:rPr>
        <w:b/>
        <w:bCs/>
        <w:sz w:val="28"/>
        <w:szCs w:val="28"/>
      </w:rPr>
      <w:t>0466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5E4B27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133E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77C2A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16541"/>
    <w:rsid w:val="005210A7"/>
    <w:rsid w:val="00527A8E"/>
    <w:rsid w:val="00531078"/>
    <w:rsid w:val="00533B3B"/>
    <w:rsid w:val="0053429D"/>
    <w:rsid w:val="005347DC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0A9F"/>
    <w:rsid w:val="005C292D"/>
    <w:rsid w:val="005C3BD5"/>
    <w:rsid w:val="005C4582"/>
    <w:rsid w:val="005C5C7A"/>
    <w:rsid w:val="005C6028"/>
    <w:rsid w:val="005D08F2"/>
    <w:rsid w:val="005D19EC"/>
    <w:rsid w:val="005E40AF"/>
    <w:rsid w:val="005E4B27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0853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A4563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0853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4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2025-09-14T19:36:00Z</dcterms:modified>
</cp:coreProperties>
</file>