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53B02" w14:textId="77777777" w:rsidR="005E1B5C" w:rsidRPr="00C371F0" w:rsidRDefault="005E1B5C" w:rsidP="005E1B5C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9558A7A" w14:textId="77777777" w:rsidR="005E1B5C" w:rsidRPr="006C2C15" w:rsidRDefault="005E1B5C" w:rsidP="005E1B5C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41AE407D" w14:textId="77777777" w:rsidR="005E1B5C" w:rsidRPr="00C371F0" w:rsidRDefault="005E1B5C" w:rsidP="005E1B5C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7"/>
        <w:gridCol w:w="3843"/>
      </w:tblGrid>
      <w:tr w:rsidR="00250214" w14:paraId="3C043E77" w14:textId="77777777" w:rsidTr="008F2B8B">
        <w:tc>
          <w:tcPr>
            <w:tcW w:w="5395" w:type="dxa"/>
          </w:tcPr>
          <w:p w14:paraId="54ECD0E7" w14:textId="77777777" w:rsidR="005E1B5C" w:rsidRDefault="005E1B5C" w:rsidP="008F2B8B">
            <w:r>
              <w:t>Top</w:t>
            </w:r>
          </w:p>
        </w:tc>
        <w:tc>
          <w:tcPr>
            <w:tcW w:w="5395" w:type="dxa"/>
          </w:tcPr>
          <w:p w14:paraId="1C17116D" w14:textId="77777777" w:rsidR="005E1B5C" w:rsidRDefault="005E1B5C" w:rsidP="008F2B8B">
            <w:r>
              <w:t>Back</w:t>
            </w:r>
          </w:p>
        </w:tc>
      </w:tr>
      <w:tr w:rsidR="00250214" w14:paraId="338D38AF" w14:textId="77777777" w:rsidTr="008F2B8B">
        <w:tc>
          <w:tcPr>
            <w:tcW w:w="5395" w:type="dxa"/>
          </w:tcPr>
          <w:p w14:paraId="09DD3A18" w14:textId="2EA0534F" w:rsidR="005E1B5C" w:rsidRDefault="00250214" w:rsidP="008F2B8B">
            <w:r>
              <w:rPr>
                <w:noProof/>
              </w:rPr>
              <w:drawing>
                <wp:inline distT="0" distB="0" distL="0" distR="0" wp14:anchorId="57A8C268" wp14:editId="09DC1FF0">
                  <wp:extent cx="4280973" cy="5473700"/>
                  <wp:effectExtent l="0" t="0" r="0" b="0"/>
                  <wp:docPr id="630973659" name="Picture 1" descr="A white scarf with butto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973659" name="Picture 1" descr="A white scarf with button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6857" cy="5532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070A5C8D" w14:textId="77777777" w:rsidR="005E1B5C" w:rsidRDefault="005E1B5C" w:rsidP="008F2B8B"/>
        </w:tc>
      </w:tr>
    </w:tbl>
    <w:p w14:paraId="4BC45289" w14:textId="77777777" w:rsidR="005E1B5C" w:rsidRDefault="005E1B5C" w:rsidP="005E1B5C">
      <w:pPr>
        <w:rPr>
          <w:b/>
          <w:bCs/>
          <w:color w:val="000000" w:themeColor="text1"/>
        </w:rPr>
      </w:pPr>
    </w:p>
    <w:p w14:paraId="459F3E1E" w14:textId="6CE18D0D" w:rsidR="005E1B5C" w:rsidRDefault="00250214" w:rsidP="005E1B5C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983ECEB" wp14:editId="7DCBADEC">
            <wp:extent cx="6858000" cy="8768715"/>
            <wp:effectExtent l="0" t="0" r="0" b="0"/>
            <wp:docPr id="1421807878" name="Picture 2" descr="A white scarf with butt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07878" name="Picture 2" descr="A white scarf with button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6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3ED29E7" wp14:editId="149D9E39">
            <wp:extent cx="9144000" cy="6858000"/>
            <wp:effectExtent l="0" t="0" r="0" b="0"/>
            <wp:docPr id="431608845" name="Picture 3" descr="A white knitted sweater on a black su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608845" name="Picture 3" descr="A white knitted sweater on a black surfac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1B5C">
        <w:rPr>
          <w:b/>
          <w:bCs/>
          <w:color w:val="000000" w:themeColor="text1"/>
        </w:rPr>
        <w:br w:type="page"/>
      </w:r>
    </w:p>
    <w:p w14:paraId="091ED167" w14:textId="77777777" w:rsidR="005E1B5C" w:rsidRDefault="005E1B5C" w:rsidP="005E1B5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5E1B5C" w:rsidRPr="00023D07" w14:paraId="5626774D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42159" w14:textId="77777777" w:rsidR="005E1B5C" w:rsidRPr="00023D07" w:rsidRDefault="005E1B5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057BA" w14:textId="77777777" w:rsidR="005E1B5C" w:rsidRPr="00023D07" w:rsidRDefault="005E1B5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27946" w14:textId="77777777" w:rsidR="005E1B5C" w:rsidRPr="00023D07" w:rsidRDefault="005E1B5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5243" w14:textId="77777777" w:rsidR="005E1B5C" w:rsidRPr="00023D07" w:rsidRDefault="005E1B5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7BA64" w14:textId="77777777" w:rsidR="005E1B5C" w:rsidRPr="00023D07" w:rsidRDefault="005E1B5C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5E1B5C" w14:paraId="1353068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CBBB13F" w14:textId="77777777" w:rsidR="005E1B5C" w:rsidRDefault="005E1B5C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78B836B" w14:textId="77777777" w:rsidR="005E1B5C" w:rsidRDefault="005E1B5C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6E3D8F49" w14:textId="77777777" w:rsidR="005E1B5C" w:rsidRDefault="005E1B5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4AAEE78B" w14:textId="77777777" w:rsidR="005E1B5C" w:rsidRDefault="005E1B5C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32F59B49" w14:textId="77777777" w:rsidR="005E1B5C" w:rsidRDefault="005E1B5C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5E1B5C" w14:paraId="5145455A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32F308D" w14:textId="77777777" w:rsidR="005E1B5C" w:rsidRPr="00023D07" w:rsidRDefault="005E1B5C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4668F8D" w14:textId="77777777" w:rsidR="005E1B5C" w:rsidRDefault="005E1B5C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D9DF781" w14:textId="77777777" w:rsidR="005E1B5C" w:rsidRDefault="005E1B5C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02CDD43" w14:textId="77777777" w:rsidR="005E1B5C" w:rsidRPr="004E673A" w:rsidRDefault="005E1B5C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64314587" w14:textId="77777777" w:rsidR="005E1B5C" w:rsidRDefault="005E1B5C" w:rsidP="008F2B8B">
            <w:pPr>
              <w:rPr>
                <w:color w:val="4472C4" w:themeColor="accent1"/>
              </w:rPr>
            </w:pPr>
          </w:p>
        </w:tc>
      </w:tr>
      <w:tr w:rsidR="005E1B5C" w14:paraId="2C991E2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9826A74" w14:textId="77777777" w:rsidR="005E1B5C" w:rsidRPr="00023D07" w:rsidRDefault="005E1B5C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B3ADF66" w14:textId="77777777" w:rsidR="005E1B5C" w:rsidRDefault="005E1B5C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09278130" w14:textId="77777777" w:rsidR="005E1B5C" w:rsidRPr="00C371F0" w:rsidRDefault="005E1B5C" w:rsidP="005E1B5C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5E1B5C" w:rsidRPr="002714A1" w14:paraId="64794AA5" w14:textId="77777777" w:rsidTr="008F2B8B">
        <w:tc>
          <w:tcPr>
            <w:tcW w:w="2153" w:type="dxa"/>
          </w:tcPr>
          <w:p w14:paraId="4B93C3F0" w14:textId="77777777" w:rsidR="005E1B5C" w:rsidRPr="002714A1" w:rsidRDefault="005E1B5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7ED09C2F" w14:textId="77777777" w:rsidR="005E1B5C" w:rsidRPr="002714A1" w:rsidRDefault="005E1B5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404BAA6" w14:textId="77777777" w:rsidR="005E1B5C" w:rsidRPr="002714A1" w:rsidRDefault="005E1B5C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5E1B5C" w14:paraId="7F8D8885" w14:textId="77777777" w:rsidTr="008F2B8B">
        <w:tc>
          <w:tcPr>
            <w:tcW w:w="2153" w:type="dxa"/>
          </w:tcPr>
          <w:p w14:paraId="1C317BB4" w14:textId="77777777" w:rsidR="005E1B5C" w:rsidRDefault="005E1B5C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3163611D" w14:textId="77777777" w:rsidR="005E1B5C" w:rsidRDefault="005E1B5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C915C44" w14:textId="77777777" w:rsidR="005E1B5C" w:rsidRDefault="005E1B5C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BB6520" w14:textId="77777777" w:rsidR="005E1B5C" w:rsidRPr="00C371F0" w:rsidRDefault="005E1B5C" w:rsidP="005E1B5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E1B5C" w:rsidRPr="00AD5CE1" w14:paraId="0202CB00" w14:textId="77777777" w:rsidTr="008F2B8B">
        <w:tc>
          <w:tcPr>
            <w:tcW w:w="5395" w:type="dxa"/>
          </w:tcPr>
          <w:p w14:paraId="772384C4" w14:textId="2B432B50" w:rsidR="005E1B5C" w:rsidRPr="00AD5CE1" w:rsidRDefault="005E1B5C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37A38">
              <w:rPr>
                <w:color w:val="4472C4" w:themeColor="accent1"/>
              </w:rPr>
              <w:t>Collar / Scarf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8A9550E" w14:textId="56A3A0AA" w:rsidR="005E1B5C" w:rsidRDefault="005E1B5C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</w:t>
            </w:r>
            <w:r w:rsidR="00437A38">
              <w:rPr>
                <w:color w:val="4472C4" w:themeColor="accent1"/>
              </w:rPr>
              <w:t>25</w:t>
            </w:r>
            <w:r>
              <w:t>±</w:t>
            </w:r>
            <w:r w:rsidR="00437A38">
              <w:t>15</w:t>
            </w:r>
          </w:p>
          <w:p w14:paraId="0330CBB0" w14:textId="77777777" w:rsidR="005E1B5C" w:rsidRPr="00AD5CE1" w:rsidRDefault="005E1B5C" w:rsidP="008F2B8B"/>
        </w:tc>
      </w:tr>
      <w:tr w:rsidR="005E1B5C" w:rsidRPr="00AD5CE1" w14:paraId="00E37F8D" w14:textId="77777777" w:rsidTr="008F2B8B">
        <w:tc>
          <w:tcPr>
            <w:tcW w:w="5395" w:type="dxa"/>
          </w:tcPr>
          <w:p w14:paraId="40326AFC" w14:textId="77777777" w:rsidR="005E1B5C" w:rsidRPr="00F9058C" w:rsidRDefault="005E1B5C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693F27EC" w14:textId="354FFBFB" w:rsidR="005E1B5C" w:rsidRDefault="005E1B5C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37A38">
              <w:rPr>
                <w:noProof/>
                <w:color w:val="4472C4" w:themeColor="accent1"/>
              </w:rPr>
              <w:t>36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37A38">
              <w:rPr>
                <w:noProof/>
                <w:color w:val="4472C4" w:themeColor="accent1"/>
              </w:rPr>
              <w:t>2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36EB6DE3" w14:textId="77777777" w:rsidR="005E1B5C" w:rsidRPr="00AD5CE1" w:rsidRDefault="005E1B5C" w:rsidP="008F2B8B"/>
        </w:tc>
      </w:tr>
    </w:tbl>
    <w:p w14:paraId="32A0EEC8" w14:textId="77777777" w:rsidR="005E1B5C" w:rsidRDefault="005E1B5C" w:rsidP="005E1B5C"/>
    <w:p w14:paraId="62F54F17" w14:textId="77777777" w:rsidR="005E1B5C" w:rsidRPr="002A5571" w:rsidRDefault="005E1B5C" w:rsidP="005E1B5C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77E801ED" w14:textId="77777777" w:rsidR="005E1B5C" w:rsidRPr="0079201A" w:rsidRDefault="005E1B5C" w:rsidP="005E1B5C"/>
    <w:p w14:paraId="1876D121" w14:textId="77777777" w:rsidR="00C84D35" w:rsidRPr="005E1B5C" w:rsidRDefault="00C84D35" w:rsidP="005E1B5C"/>
    <w:sectPr w:rsidR="00C84D35" w:rsidRPr="005E1B5C" w:rsidSect="00652555">
      <w:headerReference w:type="default" r:id="rId11"/>
      <w:foot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3708AB" w14:textId="77777777" w:rsidR="002E1606" w:rsidRDefault="002E1606" w:rsidP="00505854">
      <w:r>
        <w:separator/>
      </w:r>
    </w:p>
  </w:endnote>
  <w:endnote w:type="continuationSeparator" w:id="0">
    <w:p w14:paraId="78052311" w14:textId="77777777" w:rsidR="002E1606" w:rsidRDefault="002E160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F3BE6" w14:textId="77777777" w:rsidR="002E1606" w:rsidRDefault="002E1606" w:rsidP="00505854">
      <w:r>
        <w:separator/>
      </w:r>
    </w:p>
  </w:footnote>
  <w:footnote w:type="continuationSeparator" w:id="0">
    <w:p w14:paraId="48019C83" w14:textId="77777777" w:rsidR="002E1606" w:rsidRDefault="002E160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8BB75AB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40849">
      <w:rPr>
        <w:b/>
        <w:bCs/>
        <w:sz w:val="28"/>
        <w:szCs w:val="28"/>
      </w:rPr>
      <w:t>0464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37A38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021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1606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28BF"/>
    <w:rsid w:val="00424B6F"/>
    <w:rsid w:val="004327AD"/>
    <w:rsid w:val="00435B40"/>
    <w:rsid w:val="00437A38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1B5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07E5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0849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B53E9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1B5C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4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2025-09-14T19:38:00Z</dcterms:modified>
</cp:coreProperties>
</file>