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F74E4" w14:textId="77777777" w:rsidR="008D4B2D" w:rsidRPr="00C371F0" w:rsidRDefault="008D4B2D" w:rsidP="008D4B2D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7D63EFA5" w14:textId="77777777" w:rsidR="008D4B2D" w:rsidRPr="006C2C15" w:rsidRDefault="008D4B2D" w:rsidP="008D4B2D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7DED7C35" w14:textId="77777777" w:rsidR="008D4B2D" w:rsidRPr="00C371F0" w:rsidRDefault="008D4B2D" w:rsidP="008D4B2D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B21DA" w14:paraId="724E40A3" w14:textId="77777777" w:rsidTr="008F2B8B">
        <w:tc>
          <w:tcPr>
            <w:tcW w:w="5395" w:type="dxa"/>
          </w:tcPr>
          <w:p w14:paraId="1AC2FECF" w14:textId="77777777" w:rsidR="008D4B2D" w:rsidRDefault="008D4B2D" w:rsidP="008F2B8B">
            <w:r>
              <w:t>Top</w:t>
            </w:r>
          </w:p>
        </w:tc>
        <w:tc>
          <w:tcPr>
            <w:tcW w:w="5395" w:type="dxa"/>
          </w:tcPr>
          <w:p w14:paraId="45B600EC" w14:textId="77777777" w:rsidR="008D4B2D" w:rsidRDefault="008D4B2D" w:rsidP="008F2B8B">
            <w:r>
              <w:t>Back</w:t>
            </w:r>
          </w:p>
        </w:tc>
      </w:tr>
      <w:tr w:rsidR="004B21DA" w14:paraId="6E5CF1E0" w14:textId="77777777" w:rsidTr="008F2B8B">
        <w:tc>
          <w:tcPr>
            <w:tcW w:w="5395" w:type="dxa"/>
          </w:tcPr>
          <w:p w14:paraId="3F12A46D" w14:textId="52CDE62D" w:rsidR="008D4B2D" w:rsidRDefault="004B21DA" w:rsidP="008F2B8B">
            <w:r>
              <w:rPr>
                <w:noProof/>
              </w:rPr>
              <w:drawing>
                <wp:inline distT="0" distB="0" distL="0" distR="0" wp14:anchorId="40041F98" wp14:editId="1D165268">
                  <wp:extent cx="3183013" cy="2045970"/>
                  <wp:effectExtent l="0" t="0" r="5080" b="0"/>
                  <wp:docPr id="1659842986" name="Picture 1" descr="A close-up of a l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842986" name="Picture 1" descr="A close-up of a lace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598" cy="2065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93AC323" w14:textId="54067491" w:rsidR="008D4B2D" w:rsidRDefault="004B21DA" w:rsidP="008F2B8B">
            <w:r>
              <w:rPr>
                <w:noProof/>
              </w:rPr>
              <w:drawing>
                <wp:inline distT="0" distB="0" distL="0" distR="0" wp14:anchorId="16B2AFFA" wp14:editId="7E79AE08">
                  <wp:extent cx="2187770" cy="2045970"/>
                  <wp:effectExtent l="0" t="0" r="0" b="0"/>
                  <wp:docPr id="813592391" name="Picture 2" descr="A white lace on a black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592391" name="Picture 2" descr="A white lace on a black surface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31" cy="207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B8083F" w14:textId="77777777" w:rsidR="008D4B2D" w:rsidRDefault="008D4B2D" w:rsidP="008D4B2D">
      <w:pPr>
        <w:rPr>
          <w:b/>
          <w:bCs/>
          <w:color w:val="000000" w:themeColor="text1"/>
        </w:rPr>
      </w:pPr>
    </w:p>
    <w:p w14:paraId="75214C0C" w14:textId="4024C8B7" w:rsidR="008D4B2D" w:rsidRDefault="004B21DA" w:rsidP="008D4B2D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4AB5DAB" wp14:editId="2A7FA8C1">
            <wp:extent cx="6858000" cy="4408170"/>
            <wp:effectExtent l="0" t="0" r="0" b="0"/>
            <wp:docPr id="187721074" name="Picture 3" descr="A close-up of a l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21074" name="Picture 3" descr="A close-up of a lac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E34F67C" wp14:editId="7110BF16">
            <wp:extent cx="6858000" cy="6413500"/>
            <wp:effectExtent l="0" t="0" r="0" b="0"/>
            <wp:docPr id="1599719659" name="Picture 4" descr="A white lace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719659" name="Picture 4" descr="A white lace on a black surfac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B2D">
        <w:rPr>
          <w:b/>
          <w:bCs/>
          <w:color w:val="000000" w:themeColor="text1"/>
        </w:rPr>
        <w:br w:type="page"/>
      </w:r>
    </w:p>
    <w:p w14:paraId="196F6F9C" w14:textId="77777777" w:rsidR="008D4B2D" w:rsidRDefault="008D4B2D" w:rsidP="008D4B2D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8D4B2D" w:rsidRPr="00023D07" w14:paraId="397E0FBC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961E7" w14:textId="77777777" w:rsidR="008D4B2D" w:rsidRPr="00023D07" w:rsidRDefault="008D4B2D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DB787" w14:textId="77777777" w:rsidR="008D4B2D" w:rsidRPr="00023D07" w:rsidRDefault="008D4B2D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6A35C" w14:textId="77777777" w:rsidR="008D4B2D" w:rsidRPr="00023D07" w:rsidRDefault="008D4B2D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60127" w14:textId="77777777" w:rsidR="008D4B2D" w:rsidRPr="00023D07" w:rsidRDefault="008D4B2D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6EAE3" w14:textId="77777777" w:rsidR="008D4B2D" w:rsidRPr="00023D07" w:rsidRDefault="008D4B2D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8D4B2D" w14:paraId="047BBB6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42E7025" w14:textId="77777777" w:rsidR="008D4B2D" w:rsidRDefault="008D4B2D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49114E7" w14:textId="77777777" w:rsidR="008D4B2D" w:rsidRDefault="008D4B2D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7CDBDD79" w14:textId="77777777" w:rsidR="008D4B2D" w:rsidRDefault="008D4B2D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9CC5908" w14:textId="77777777" w:rsidR="008D4B2D" w:rsidRDefault="008D4B2D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F8034F0" w14:textId="77777777" w:rsidR="008D4B2D" w:rsidRDefault="008D4B2D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D4B2D" w14:paraId="1FAC1A3B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9D0F43A" w14:textId="77777777" w:rsidR="008D4B2D" w:rsidRPr="00023D07" w:rsidRDefault="008D4B2D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0360315" w14:textId="77777777" w:rsidR="008D4B2D" w:rsidRDefault="008D4B2D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320DDF9" w14:textId="77777777" w:rsidR="008D4B2D" w:rsidRDefault="008D4B2D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EF06CC8" w14:textId="77777777" w:rsidR="008D4B2D" w:rsidRPr="004E673A" w:rsidRDefault="008D4B2D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889F5EB" w14:textId="77777777" w:rsidR="008D4B2D" w:rsidRDefault="008D4B2D" w:rsidP="008F2B8B">
            <w:pPr>
              <w:rPr>
                <w:color w:val="4472C4" w:themeColor="accent1"/>
              </w:rPr>
            </w:pPr>
          </w:p>
        </w:tc>
      </w:tr>
      <w:tr w:rsidR="008D4B2D" w14:paraId="4E2B4C5A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8770574" w14:textId="77777777" w:rsidR="008D4B2D" w:rsidRPr="00023D07" w:rsidRDefault="008D4B2D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918F992" w14:textId="77777777" w:rsidR="008D4B2D" w:rsidRDefault="008D4B2D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E1CEB57" w14:textId="77777777" w:rsidR="008D4B2D" w:rsidRPr="00C371F0" w:rsidRDefault="008D4B2D" w:rsidP="008D4B2D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8D4B2D" w:rsidRPr="002714A1" w14:paraId="1CDAAC20" w14:textId="77777777" w:rsidTr="008F2B8B">
        <w:tc>
          <w:tcPr>
            <w:tcW w:w="2153" w:type="dxa"/>
          </w:tcPr>
          <w:p w14:paraId="667D4FDB" w14:textId="77777777" w:rsidR="008D4B2D" w:rsidRPr="002714A1" w:rsidRDefault="008D4B2D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706D69EF" w14:textId="77777777" w:rsidR="008D4B2D" w:rsidRPr="002714A1" w:rsidRDefault="008D4B2D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3085ECD0" w14:textId="77777777" w:rsidR="008D4B2D" w:rsidRPr="002714A1" w:rsidRDefault="008D4B2D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8D4B2D" w14:paraId="60ADB7FE" w14:textId="77777777" w:rsidTr="008F2B8B">
        <w:tc>
          <w:tcPr>
            <w:tcW w:w="2153" w:type="dxa"/>
          </w:tcPr>
          <w:p w14:paraId="0C0A02D2" w14:textId="77777777" w:rsidR="008D4B2D" w:rsidRDefault="008D4B2D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71AF8CB" w14:textId="77777777" w:rsidR="008D4B2D" w:rsidRDefault="008D4B2D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0C78106" w14:textId="77777777" w:rsidR="008D4B2D" w:rsidRDefault="008D4B2D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3786BEF" w14:textId="77777777" w:rsidR="008D4B2D" w:rsidRPr="00C371F0" w:rsidRDefault="008D4B2D" w:rsidP="008D4B2D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D4B2D" w:rsidRPr="00AD5CE1" w14:paraId="2B9A14F4" w14:textId="77777777" w:rsidTr="008F2B8B">
        <w:tc>
          <w:tcPr>
            <w:tcW w:w="5395" w:type="dxa"/>
          </w:tcPr>
          <w:p w14:paraId="3DD16F70" w14:textId="559F854C" w:rsidR="008D4B2D" w:rsidRPr="00AD5CE1" w:rsidRDefault="008D4B2D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3358B">
              <w:rPr>
                <w:color w:val="4472C4" w:themeColor="accent1"/>
              </w:rPr>
              <w:t>Collar Lace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26ACFDB2" w14:textId="77777777" w:rsidR="008D4B2D" w:rsidRDefault="008D4B2D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558D5F9E" w14:textId="77777777" w:rsidR="008D4B2D" w:rsidRPr="00AD5CE1" w:rsidRDefault="008D4B2D" w:rsidP="008F2B8B"/>
        </w:tc>
      </w:tr>
      <w:tr w:rsidR="008D4B2D" w:rsidRPr="00AD5CE1" w14:paraId="052D8345" w14:textId="77777777" w:rsidTr="008F2B8B">
        <w:tc>
          <w:tcPr>
            <w:tcW w:w="5395" w:type="dxa"/>
          </w:tcPr>
          <w:p w14:paraId="5122A556" w14:textId="77777777" w:rsidR="008D4B2D" w:rsidRPr="00F9058C" w:rsidRDefault="008D4B2D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392DC622" w14:textId="4E85E7FE" w:rsidR="008D4B2D" w:rsidRDefault="008D4B2D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3358B">
              <w:rPr>
                <w:noProof/>
                <w:color w:val="4472C4" w:themeColor="accent1"/>
              </w:rPr>
              <w:t>6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3358B">
              <w:rPr>
                <w:noProof/>
                <w:color w:val="4472C4" w:themeColor="accent1"/>
              </w:rPr>
              <w:t>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2C16E3CA" w14:textId="77777777" w:rsidR="008D4B2D" w:rsidRPr="00AD5CE1" w:rsidRDefault="008D4B2D" w:rsidP="008F2B8B"/>
        </w:tc>
      </w:tr>
    </w:tbl>
    <w:p w14:paraId="3E119B19" w14:textId="77777777" w:rsidR="008D4B2D" w:rsidRDefault="008D4B2D" w:rsidP="008D4B2D"/>
    <w:p w14:paraId="4477EE4A" w14:textId="77777777" w:rsidR="008D4B2D" w:rsidRPr="002A5571" w:rsidRDefault="008D4B2D" w:rsidP="008D4B2D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47FD6F6A" w14:textId="77777777" w:rsidR="008D4B2D" w:rsidRPr="0079201A" w:rsidRDefault="008D4B2D" w:rsidP="008D4B2D"/>
    <w:p w14:paraId="1876D121" w14:textId="77777777" w:rsidR="00C84D35" w:rsidRPr="008D4B2D" w:rsidRDefault="00C84D35" w:rsidP="008D4B2D"/>
    <w:sectPr w:rsidR="00C84D35" w:rsidRPr="008D4B2D" w:rsidSect="0065255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DD3542" w14:textId="77777777" w:rsidR="00867F6F" w:rsidRDefault="00867F6F" w:rsidP="00505854">
      <w:r>
        <w:separator/>
      </w:r>
    </w:p>
  </w:endnote>
  <w:endnote w:type="continuationSeparator" w:id="0">
    <w:p w14:paraId="1C6BDCAB" w14:textId="77777777" w:rsidR="00867F6F" w:rsidRDefault="00867F6F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E4B911" w14:textId="77777777" w:rsidR="00867F6F" w:rsidRDefault="00867F6F" w:rsidP="00505854">
      <w:r>
        <w:separator/>
      </w:r>
    </w:p>
  </w:footnote>
  <w:footnote w:type="continuationSeparator" w:id="0">
    <w:p w14:paraId="256FD719" w14:textId="77777777" w:rsidR="00867F6F" w:rsidRDefault="00867F6F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88ABE99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B67DF8">
      <w:rPr>
        <w:b/>
        <w:bCs/>
        <w:sz w:val="28"/>
        <w:szCs w:val="28"/>
      </w:rPr>
      <w:t>0463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A3358B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21DA"/>
    <w:rsid w:val="004B66A6"/>
    <w:rsid w:val="004B71A6"/>
    <w:rsid w:val="004C1581"/>
    <w:rsid w:val="004C3A6D"/>
    <w:rsid w:val="004C50C2"/>
    <w:rsid w:val="004D3EE6"/>
    <w:rsid w:val="004E4105"/>
    <w:rsid w:val="004E4CCD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0F0F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67F6F"/>
    <w:rsid w:val="008B015A"/>
    <w:rsid w:val="008B148B"/>
    <w:rsid w:val="008B1C0F"/>
    <w:rsid w:val="008B31F5"/>
    <w:rsid w:val="008C2DA9"/>
    <w:rsid w:val="008D0B8C"/>
    <w:rsid w:val="008D2F14"/>
    <w:rsid w:val="008D3B7B"/>
    <w:rsid w:val="008D4B2D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58B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67DF8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BA5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B2D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4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2025-09-14T19:38:00Z</dcterms:modified>
</cp:coreProperties>
</file>