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DED4F" w14:textId="77777777" w:rsidR="000B458F" w:rsidRPr="00C371F0" w:rsidRDefault="000B458F" w:rsidP="000B458F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365CD5C" w14:textId="77777777" w:rsidR="000B458F" w:rsidRPr="006C2C15" w:rsidRDefault="000B458F" w:rsidP="000B458F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3841E35" w14:textId="77777777" w:rsidR="000B458F" w:rsidRPr="00C371F0" w:rsidRDefault="000B458F" w:rsidP="000B458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B458F" w14:paraId="42CF462E" w14:textId="77777777" w:rsidTr="008F2B8B">
        <w:tc>
          <w:tcPr>
            <w:tcW w:w="5395" w:type="dxa"/>
          </w:tcPr>
          <w:p w14:paraId="5E87C4A6" w14:textId="77777777" w:rsidR="000B458F" w:rsidRDefault="000B458F" w:rsidP="008F2B8B">
            <w:r>
              <w:t>Top</w:t>
            </w:r>
          </w:p>
        </w:tc>
        <w:tc>
          <w:tcPr>
            <w:tcW w:w="5395" w:type="dxa"/>
          </w:tcPr>
          <w:p w14:paraId="198FF5A4" w14:textId="77777777" w:rsidR="000B458F" w:rsidRDefault="000B458F" w:rsidP="008F2B8B">
            <w:r>
              <w:t>Back</w:t>
            </w:r>
          </w:p>
        </w:tc>
      </w:tr>
      <w:tr w:rsidR="000B458F" w14:paraId="4D9ABECE" w14:textId="77777777" w:rsidTr="008F2B8B">
        <w:tc>
          <w:tcPr>
            <w:tcW w:w="5395" w:type="dxa"/>
          </w:tcPr>
          <w:p w14:paraId="24C435FE" w14:textId="656AE228" w:rsidR="000B458F" w:rsidRDefault="0022500F" w:rsidP="008F2B8B">
            <w:r>
              <w:rPr>
                <w:noProof/>
              </w:rPr>
              <w:drawing>
                <wp:inline distT="0" distB="0" distL="0" distR="0" wp14:anchorId="5072FDFC" wp14:editId="0B3EC950">
                  <wp:extent cx="6550343" cy="2211651"/>
                  <wp:effectExtent l="0" t="2222" r="952" b="953"/>
                  <wp:docPr id="246124630" name="Picture 1" descr="A white lace with a blue t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124630" name="Picture 1" descr="A white lace with a blue tag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602012" cy="222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6581E9A" w14:textId="77777777" w:rsidR="000B458F" w:rsidRDefault="000B458F" w:rsidP="008F2B8B"/>
        </w:tc>
      </w:tr>
    </w:tbl>
    <w:p w14:paraId="4496BBE7" w14:textId="4F1EBFF1" w:rsidR="000B458F" w:rsidRDefault="0022500F" w:rsidP="000B458F">
      <w:pPr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5BDAD1BC" wp14:editId="7563A85C">
            <wp:extent cx="9144000" cy="3087370"/>
            <wp:effectExtent l="5715" t="0" r="5715" b="5715"/>
            <wp:docPr id="1686535235" name="Picture 2" descr="A white lace with a blue t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535235" name="Picture 2" descr="A white lace with a blue tag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4400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69B651D9" wp14:editId="14CF7261">
            <wp:extent cx="6858000" cy="3248660"/>
            <wp:effectExtent l="0" t="0" r="0" b="2540"/>
            <wp:docPr id="1505125094" name="Picture 3" descr="A white lace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25094" name="Picture 3" descr="A white lace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3694D" w14:textId="77777777" w:rsidR="000B458F" w:rsidRDefault="000B458F" w:rsidP="000B458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EDBADC1" w14:textId="77777777" w:rsidR="000B458F" w:rsidRDefault="000B458F" w:rsidP="000B458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B458F" w:rsidRPr="00023D07" w14:paraId="797270C7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5857A" w14:textId="77777777" w:rsidR="000B458F" w:rsidRPr="00023D07" w:rsidRDefault="000B4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E7449" w14:textId="77777777" w:rsidR="000B458F" w:rsidRPr="00023D07" w:rsidRDefault="000B4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FDBA1" w14:textId="77777777" w:rsidR="000B458F" w:rsidRPr="00023D07" w:rsidRDefault="000B4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9716C" w14:textId="77777777" w:rsidR="000B458F" w:rsidRPr="00023D07" w:rsidRDefault="000B4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3672" w14:textId="77777777" w:rsidR="000B458F" w:rsidRPr="00023D07" w:rsidRDefault="000B458F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B458F" w14:paraId="16BF68E7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65D796E" w14:textId="77777777" w:rsidR="000B458F" w:rsidRDefault="000B458F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B084375" w14:textId="77777777" w:rsidR="000B458F" w:rsidRDefault="000B458F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710B8D1" w14:textId="77777777" w:rsidR="000B458F" w:rsidRDefault="000B458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78F178B" w14:textId="77777777" w:rsidR="000B458F" w:rsidRDefault="000B458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78725BB" w14:textId="77777777" w:rsidR="000B458F" w:rsidRDefault="000B458F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B458F" w14:paraId="2D80C03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8282409" w14:textId="77777777" w:rsidR="000B458F" w:rsidRPr="00023D07" w:rsidRDefault="000B458F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46FB3700" w14:textId="77777777" w:rsidR="000B458F" w:rsidRDefault="000B458F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2E79CAA6" w14:textId="77777777" w:rsidR="000B458F" w:rsidRDefault="000B458F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11601F5E" w14:textId="77777777" w:rsidR="000B458F" w:rsidRPr="004E673A" w:rsidRDefault="000B458F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FA0238E" w14:textId="77777777" w:rsidR="000B458F" w:rsidRDefault="000B458F" w:rsidP="008F2B8B">
            <w:pPr>
              <w:rPr>
                <w:color w:val="4472C4" w:themeColor="accent1"/>
              </w:rPr>
            </w:pPr>
          </w:p>
        </w:tc>
      </w:tr>
      <w:tr w:rsidR="000B458F" w14:paraId="37546C3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F5B290B" w14:textId="77777777" w:rsidR="000B458F" w:rsidRPr="00023D07" w:rsidRDefault="000B458F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74258C6" w14:textId="77777777" w:rsidR="000B458F" w:rsidRDefault="000B458F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3CC91E80" w14:textId="77777777" w:rsidR="000B458F" w:rsidRPr="00C371F0" w:rsidRDefault="000B458F" w:rsidP="000B458F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0B458F" w:rsidRPr="002714A1" w14:paraId="765DE846" w14:textId="77777777" w:rsidTr="008F2B8B">
        <w:tc>
          <w:tcPr>
            <w:tcW w:w="2153" w:type="dxa"/>
          </w:tcPr>
          <w:p w14:paraId="0AA3F323" w14:textId="77777777" w:rsidR="000B458F" w:rsidRPr="002714A1" w:rsidRDefault="000B458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EB34900" w14:textId="77777777" w:rsidR="000B458F" w:rsidRPr="002714A1" w:rsidRDefault="000B458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4F04632F" w14:textId="77777777" w:rsidR="000B458F" w:rsidRPr="002714A1" w:rsidRDefault="000B458F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0B458F" w14:paraId="1CA13884" w14:textId="77777777" w:rsidTr="008F2B8B">
        <w:tc>
          <w:tcPr>
            <w:tcW w:w="2153" w:type="dxa"/>
          </w:tcPr>
          <w:p w14:paraId="0BA4BC58" w14:textId="77777777" w:rsidR="000B458F" w:rsidRDefault="000B458F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49DA39A2" w14:textId="77777777" w:rsidR="000B458F" w:rsidRDefault="000B458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3E1E87F" w14:textId="77777777" w:rsidR="000B458F" w:rsidRDefault="000B458F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01D466" w14:textId="77777777" w:rsidR="000B458F" w:rsidRPr="00C371F0" w:rsidRDefault="000B458F" w:rsidP="000B458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B458F" w:rsidRPr="00AD5CE1" w14:paraId="07148732" w14:textId="77777777" w:rsidTr="008F2B8B">
        <w:tc>
          <w:tcPr>
            <w:tcW w:w="5395" w:type="dxa"/>
          </w:tcPr>
          <w:p w14:paraId="113E52F4" w14:textId="53F60816" w:rsidR="000B458F" w:rsidRPr="00AD5CE1" w:rsidRDefault="000B458F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E3A5B">
              <w:rPr>
                <w:color w:val="4472C4" w:themeColor="accent1"/>
              </w:rPr>
              <w:t>Collar Lace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F0124E6" w14:textId="77777777" w:rsidR="000B458F" w:rsidRDefault="000B458F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9F13F42" w14:textId="77777777" w:rsidR="000B458F" w:rsidRPr="00AD5CE1" w:rsidRDefault="000B458F" w:rsidP="008F2B8B"/>
        </w:tc>
      </w:tr>
      <w:tr w:rsidR="000B458F" w:rsidRPr="00AD5CE1" w14:paraId="749FF821" w14:textId="77777777" w:rsidTr="008F2B8B">
        <w:tc>
          <w:tcPr>
            <w:tcW w:w="5395" w:type="dxa"/>
          </w:tcPr>
          <w:p w14:paraId="39932FD4" w14:textId="77777777" w:rsidR="000B458F" w:rsidRPr="00F9058C" w:rsidRDefault="000B458F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E9EA75D" w14:textId="554658CE" w:rsidR="000B458F" w:rsidRDefault="000B458F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E3A5B">
              <w:rPr>
                <w:noProof/>
                <w:color w:val="4472C4" w:themeColor="accent1"/>
              </w:rPr>
              <w:t>16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E3A5B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07878257" w14:textId="77777777" w:rsidR="000B458F" w:rsidRPr="00AD5CE1" w:rsidRDefault="000B458F" w:rsidP="008F2B8B"/>
        </w:tc>
      </w:tr>
    </w:tbl>
    <w:p w14:paraId="37FEF07E" w14:textId="77777777" w:rsidR="000B458F" w:rsidRDefault="000B458F" w:rsidP="000B458F"/>
    <w:p w14:paraId="4A5CD7D5" w14:textId="77777777" w:rsidR="000B458F" w:rsidRPr="002A5571" w:rsidRDefault="000B458F" w:rsidP="000B458F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66D0D9D9" w14:textId="77777777" w:rsidR="000B458F" w:rsidRPr="0079201A" w:rsidRDefault="000B458F" w:rsidP="000B458F"/>
    <w:p w14:paraId="1876D121" w14:textId="77777777" w:rsidR="00C84D35" w:rsidRPr="000B458F" w:rsidRDefault="00C84D35" w:rsidP="000B458F"/>
    <w:sectPr w:rsidR="00C84D35" w:rsidRPr="000B458F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E813D0" w14:textId="77777777" w:rsidR="00DF213F" w:rsidRDefault="00DF213F" w:rsidP="00505854">
      <w:r>
        <w:separator/>
      </w:r>
    </w:p>
  </w:endnote>
  <w:endnote w:type="continuationSeparator" w:id="0">
    <w:p w14:paraId="3467D58D" w14:textId="77777777" w:rsidR="00DF213F" w:rsidRDefault="00DF213F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1D9E76" w14:textId="77777777" w:rsidR="00DF213F" w:rsidRDefault="00DF213F" w:rsidP="00505854">
      <w:r>
        <w:separator/>
      </w:r>
    </w:p>
  </w:footnote>
  <w:footnote w:type="continuationSeparator" w:id="0">
    <w:p w14:paraId="3B48B61D" w14:textId="77777777" w:rsidR="00DF213F" w:rsidRDefault="00DF213F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38A98020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035761">
      <w:rPr>
        <w:b/>
        <w:bCs/>
        <w:sz w:val="28"/>
        <w:szCs w:val="28"/>
      </w:rPr>
      <w:t>0461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9E3A5B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35761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58F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00F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39DB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3A5B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1723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DF213F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B5AC2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58F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4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2025-09-14T19:38:00Z</dcterms:modified>
</cp:coreProperties>
</file>