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7CD63" w14:textId="77777777" w:rsidR="00A83AC4" w:rsidRPr="00C371F0" w:rsidRDefault="00A83AC4" w:rsidP="00A83AC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12F3B3D" w14:textId="77777777" w:rsidR="00A83AC4" w:rsidRPr="006C2C15" w:rsidRDefault="00A83AC4" w:rsidP="00A83AC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C0058C5" w14:textId="77777777" w:rsidR="00A83AC4" w:rsidRPr="00C371F0" w:rsidRDefault="00A83AC4" w:rsidP="00A83AC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3AC4" w14:paraId="63DAC5DA" w14:textId="77777777" w:rsidTr="008F2B8B">
        <w:tc>
          <w:tcPr>
            <w:tcW w:w="5395" w:type="dxa"/>
          </w:tcPr>
          <w:p w14:paraId="245A4D98" w14:textId="77777777" w:rsidR="00A83AC4" w:rsidRDefault="00A83AC4" w:rsidP="008F2B8B">
            <w:r>
              <w:t>Top</w:t>
            </w:r>
          </w:p>
        </w:tc>
        <w:tc>
          <w:tcPr>
            <w:tcW w:w="5395" w:type="dxa"/>
          </w:tcPr>
          <w:p w14:paraId="375F7365" w14:textId="77777777" w:rsidR="00A83AC4" w:rsidRDefault="00A83AC4" w:rsidP="008F2B8B">
            <w:r>
              <w:t>Back</w:t>
            </w:r>
          </w:p>
        </w:tc>
      </w:tr>
      <w:tr w:rsidR="00A83AC4" w14:paraId="218B038B" w14:textId="77777777" w:rsidTr="008F2B8B">
        <w:tc>
          <w:tcPr>
            <w:tcW w:w="5395" w:type="dxa"/>
          </w:tcPr>
          <w:p w14:paraId="5AE52611" w14:textId="01E20ACB" w:rsidR="00A83AC4" w:rsidRDefault="00323D91" w:rsidP="008F2B8B">
            <w:r>
              <w:rPr>
                <w:noProof/>
              </w:rPr>
              <w:drawing>
                <wp:inline distT="0" distB="0" distL="0" distR="0" wp14:anchorId="57C4B0A9" wp14:editId="74D7E204">
                  <wp:extent cx="6186315" cy="1373447"/>
                  <wp:effectExtent l="6350" t="0" r="5080" b="5080"/>
                  <wp:docPr id="1063749238" name="Picture 1" descr="A close up of a blan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749238" name="Picture 1" descr="A close up of a blanke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92722" cy="139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3F24D45" w14:textId="77777777" w:rsidR="00A83AC4" w:rsidRDefault="00A83AC4" w:rsidP="008F2B8B"/>
        </w:tc>
      </w:tr>
    </w:tbl>
    <w:p w14:paraId="6D13BD2A" w14:textId="647066E9" w:rsidR="00A83AC4" w:rsidRDefault="00323D91" w:rsidP="00A83AC4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2CCEEE" wp14:editId="2E14F3C0">
            <wp:extent cx="9144000" cy="2030095"/>
            <wp:effectExtent l="952" t="0" r="953" b="952"/>
            <wp:docPr id="1457313671" name="Picture 2" descr="A close up of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13671" name="Picture 2" descr="A close up of a blanke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166E1EE" wp14:editId="1DC51DCD">
            <wp:extent cx="6858000" cy="1180465"/>
            <wp:effectExtent l="0" t="0" r="0" b="635"/>
            <wp:docPr id="432899899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99899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4728F6D3" wp14:editId="796B205A">
            <wp:extent cx="6858000" cy="2082165"/>
            <wp:effectExtent l="0" t="0" r="0" b="635"/>
            <wp:docPr id="856105382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05382" name="Picture 4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F403" w14:textId="77777777" w:rsidR="00A83AC4" w:rsidRDefault="00A83AC4" w:rsidP="00A83AC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839E565" w14:textId="77777777" w:rsidR="00A83AC4" w:rsidRDefault="00A83AC4" w:rsidP="00A83AC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83AC4" w:rsidRPr="00023D07" w14:paraId="566757B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000D" w14:textId="77777777" w:rsidR="00A83AC4" w:rsidRPr="00023D07" w:rsidRDefault="00A83AC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BA95" w14:textId="77777777" w:rsidR="00A83AC4" w:rsidRPr="00023D07" w:rsidRDefault="00A83AC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A107" w14:textId="77777777" w:rsidR="00A83AC4" w:rsidRPr="00023D07" w:rsidRDefault="00A83AC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342E" w14:textId="77777777" w:rsidR="00A83AC4" w:rsidRPr="00023D07" w:rsidRDefault="00A83AC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89C0" w14:textId="77777777" w:rsidR="00A83AC4" w:rsidRPr="00023D07" w:rsidRDefault="00A83AC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83AC4" w14:paraId="0228706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9C5CC5" w14:textId="77777777" w:rsidR="00A83AC4" w:rsidRDefault="00A83AC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A9FDD3C" w14:textId="77777777" w:rsidR="00A83AC4" w:rsidRDefault="00A83AC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1F747AD" w14:textId="77777777" w:rsidR="00A83AC4" w:rsidRDefault="00A83AC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6857B82" w14:textId="77777777" w:rsidR="00A83AC4" w:rsidRDefault="00A83AC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9E004E3" w14:textId="77777777" w:rsidR="00A83AC4" w:rsidRDefault="00A83AC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83AC4" w14:paraId="4A425E3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46DD804" w14:textId="77777777" w:rsidR="00A83AC4" w:rsidRPr="00023D07" w:rsidRDefault="00A83AC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5050A2A" w14:textId="77777777" w:rsidR="00A83AC4" w:rsidRDefault="00A83AC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D63CFA4" w14:textId="77777777" w:rsidR="00A83AC4" w:rsidRDefault="00A83AC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218D03" w14:textId="77777777" w:rsidR="00A83AC4" w:rsidRPr="004E673A" w:rsidRDefault="00A83AC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72B7C0A" w14:textId="77777777" w:rsidR="00A83AC4" w:rsidRDefault="00A83AC4" w:rsidP="008F2B8B">
            <w:pPr>
              <w:rPr>
                <w:color w:val="4472C4" w:themeColor="accent1"/>
              </w:rPr>
            </w:pPr>
          </w:p>
        </w:tc>
      </w:tr>
      <w:tr w:rsidR="00A83AC4" w14:paraId="37905B4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24D12C" w14:textId="77777777" w:rsidR="00A83AC4" w:rsidRPr="00023D07" w:rsidRDefault="00A83AC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2796E7B" w14:textId="77777777" w:rsidR="00A83AC4" w:rsidRDefault="00A83AC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80B3AC4" w14:textId="77777777" w:rsidR="00A83AC4" w:rsidRPr="00C371F0" w:rsidRDefault="00A83AC4" w:rsidP="00A83AC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83AC4" w:rsidRPr="002714A1" w14:paraId="60E97280" w14:textId="77777777" w:rsidTr="008F2B8B">
        <w:tc>
          <w:tcPr>
            <w:tcW w:w="2153" w:type="dxa"/>
          </w:tcPr>
          <w:p w14:paraId="21DA47F9" w14:textId="77777777" w:rsidR="00A83AC4" w:rsidRPr="002714A1" w:rsidRDefault="00A83AC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E07DBF8" w14:textId="77777777" w:rsidR="00A83AC4" w:rsidRPr="002714A1" w:rsidRDefault="00A83AC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E8EA1FF" w14:textId="77777777" w:rsidR="00A83AC4" w:rsidRPr="002714A1" w:rsidRDefault="00A83AC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83AC4" w14:paraId="4100E855" w14:textId="77777777" w:rsidTr="008F2B8B">
        <w:tc>
          <w:tcPr>
            <w:tcW w:w="2153" w:type="dxa"/>
          </w:tcPr>
          <w:p w14:paraId="76DA818C" w14:textId="77777777" w:rsidR="00A83AC4" w:rsidRDefault="00A83AC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7A8CB06" w14:textId="77777777" w:rsidR="00A83AC4" w:rsidRDefault="00A83AC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181860F" w14:textId="77777777" w:rsidR="00A83AC4" w:rsidRDefault="00A83AC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DDDA85" w14:textId="77777777" w:rsidR="00A83AC4" w:rsidRPr="00C371F0" w:rsidRDefault="00A83AC4" w:rsidP="00A83AC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3AC4" w:rsidRPr="00AD5CE1" w14:paraId="13E40E41" w14:textId="77777777" w:rsidTr="008F2B8B">
        <w:tc>
          <w:tcPr>
            <w:tcW w:w="5395" w:type="dxa"/>
          </w:tcPr>
          <w:p w14:paraId="0C1511C3" w14:textId="0A648716" w:rsidR="00A83AC4" w:rsidRPr="00AD5CE1" w:rsidRDefault="00A83AC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53E52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F571978" w14:textId="77777777" w:rsidR="00A83AC4" w:rsidRDefault="00A83AC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B78C9D6" w14:textId="77777777" w:rsidR="00A83AC4" w:rsidRPr="00AD5CE1" w:rsidRDefault="00A83AC4" w:rsidP="008F2B8B"/>
        </w:tc>
      </w:tr>
      <w:tr w:rsidR="00A83AC4" w:rsidRPr="00AD5CE1" w14:paraId="2C7121AB" w14:textId="77777777" w:rsidTr="008F2B8B">
        <w:tc>
          <w:tcPr>
            <w:tcW w:w="5395" w:type="dxa"/>
          </w:tcPr>
          <w:p w14:paraId="2F03A2AA" w14:textId="77777777" w:rsidR="00A83AC4" w:rsidRPr="00F9058C" w:rsidRDefault="00A83AC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9841F70" w14:textId="38F206BE" w:rsidR="00A83AC4" w:rsidRDefault="00A83AC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3E52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3E52">
              <w:rPr>
                <w:noProof/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CB6D0B3" w14:textId="77777777" w:rsidR="00A83AC4" w:rsidRPr="00AD5CE1" w:rsidRDefault="00A83AC4" w:rsidP="008F2B8B"/>
        </w:tc>
      </w:tr>
    </w:tbl>
    <w:p w14:paraId="0B257145" w14:textId="77777777" w:rsidR="00A83AC4" w:rsidRDefault="00A83AC4" w:rsidP="00A83AC4"/>
    <w:p w14:paraId="367716DE" w14:textId="77777777" w:rsidR="00A83AC4" w:rsidRPr="002A5571" w:rsidRDefault="00A83AC4" w:rsidP="00A83AC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1B52256" w14:textId="77777777" w:rsidR="00A83AC4" w:rsidRPr="0079201A" w:rsidRDefault="00A83AC4" w:rsidP="00A83AC4"/>
    <w:p w14:paraId="1876D121" w14:textId="77777777" w:rsidR="00C84D35" w:rsidRPr="00A83AC4" w:rsidRDefault="00C84D35" w:rsidP="00A83AC4"/>
    <w:sectPr w:rsidR="00C84D35" w:rsidRPr="00A83AC4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78789" w14:textId="77777777" w:rsidR="0023779E" w:rsidRDefault="0023779E" w:rsidP="00505854">
      <w:r>
        <w:separator/>
      </w:r>
    </w:p>
  </w:endnote>
  <w:endnote w:type="continuationSeparator" w:id="0">
    <w:p w14:paraId="4DE0F11E" w14:textId="77777777" w:rsidR="0023779E" w:rsidRDefault="0023779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95BF7" w14:textId="77777777" w:rsidR="0023779E" w:rsidRDefault="0023779E" w:rsidP="00505854">
      <w:r>
        <w:separator/>
      </w:r>
    </w:p>
  </w:footnote>
  <w:footnote w:type="continuationSeparator" w:id="0">
    <w:p w14:paraId="2140D964" w14:textId="77777777" w:rsidR="0023779E" w:rsidRDefault="0023779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0979BA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E7285">
      <w:rPr>
        <w:b/>
        <w:bCs/>
        <w:sz w:val="28"/>
        <w:szCs w:val="28"/>
      </w:rPr>
      <w:t>0459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53E5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3779E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3D91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0BC1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E728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444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02B2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3AC4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3E52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AC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2025-09-14T19:39:00Z</dcterms:modified>
</cp:coreProperties>
</file>