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9E6CEE" w14:textId="77777777" w:rsidR="00591270" w:rsidRPr="00C371F0" w:rsidRDefault="00591270" w:rsidP="00591270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70C5D98C" w14:textId="77777777" w:rsidR="00591270" w:rsidRPr="006C2C15" w:rsidRDefault="00591270" w:rsidP="00591270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7137D00F" w14:textId="77777777" w:rsidR="00591270" w:rsidRPr="00C371F0" w:rsidRDefault="00591270" w:rsidP="005912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B71D61" w14:paraId="524A15AC" w14:textId="77777777" w:rsidTr="008F2B8B">
        <w:tc>
          <w:tcPr>
            <w:tcW w:w="5395" w:type="dxa"/>
          </w:tcPr>
          <w:p w14:paraId="0535C790" w14:textId="77777777" w:rsidR="00591270" w:rsidRDefault="00591270" w:rsidP="008F2B8B">
            <w:r>
              <w:t>Top</w:t>
            </w:r>
          </w:p>
        </w:tc>
        <w:tc>
          <w:tcPr>
            <w:tcW w:w="5395" w:type="dxa"/>
          </w:tcPr>
          <w:p w14:paraId="7B359961" w14:textId="77777777" w:rsidR="00591270" w:rsidRDefault="00591270" w:rsidP="008F2B8B">
            <w:r>
              <w:t>Back</w:t>
            </w:r>
          </w:p>
        </w:tc>
      </w:tr>
      <w:tr w:rsidR="00B71D61" w14:paraId="3AAA7416" w14:textId="77777777" w:rsidTr="008F2B8B">
        <w:tc>
          <w:tcPr>
            <w:tcW w:w="5395" w:type="dxa"/>
          </w:tcPr>
          <w:p w14:paraId="7F2E55DA" w14:textId="79A3A79B" w:rsidR="00591270" w:rsidRDefault="00B71D61" w:rsidP="008F2B8B">
            <w:r>
              <w:rPr>
                <w:noProof/>
              </w:rPr>
              <w:drawing>
                <wp:inline distT="0" distB="0" distL="0" distR="0" wp14:anchorId="1661EB5C" wp14:editId="4289B4D1">
                  <wp:extent cx="1616631" cy="5905500"/>
                  <wp:effectExtent l="0" t="0" r="0" b="0"/>
                  <wp:docPr id="1012514498" name="Picture 1" descr="A white lace on a black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514498" name="Picture 1" descr="A white lace on a black fabric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544" cy="5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FA07B64" w14:textId="68104891" w:rsidR="00591270" w:rsidRDefault="00591270" w:rsidP="008F2B8B"/>
        </w:tc>
      </w:tr>
    </w:tbl>
    <w:p w14:paraId="383431C8" w14:textId="77777777" w:rsidR="00591270" w:rsidRDefault="00591270" w:rsidP="00591270">
      <w:pPr>
        <w:rPr>
          <w:b/>
          <w:bCs/>
          <w:color w:val="000000" w:themeColor="text1"/>
        </w:rPr>
      </w:pPr>
    </w:p>
    <w:p w14:paraId="47298810" w14:textId="77777777" w:rsidR="00B71D61" w:rsidRDefault="00591270" w:rsidP="00591270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 w:type="page"/>
      </w:r>
      <w:r w:rsidR="00B71D61">
        <w:rPr>
          <w:noProof/>
        </w:rPr>
        <w:lastRenderedPageBreak/>
        <w:drawing>
          <wp:inline distT="0" distB="0" distL="0" distR="0" wp14:anchorId="45EBE46D" wp14:editId="1177F89F">
            <wp:extent cx="2503170" cy="9144000"/>
            <wp:effectExtent l="0" t="0" r="0" b="0"/>
            <wp:docPr id="373093630" name="Picture 3" descr="A white lace on a black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093630" name="Picture 3" descr="A white lace on a black fabric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68B90" w14:textId="2FB4D3AE" w:rsidR="00591270" w:rsidRDefault="00B71D61" w:rsidP="0059127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AF76A18" wp14:editId="6807E20D">
            <wp:extent cx="6996791" cy="2336800"/>
            <wp:effectExtent l="0" t="0" r="1270" b="0"/>
            <wp:docPr id="294105076" name="Picture 2" descr="A white fabric with a lace e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105076" name="Picture 2" descr="A white fabric with a lace edg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9670" cy="240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2E069" w14:textId="77777777" w:rsidR="00B71D61" w:rsidRDefault="00B71D61" w:rsidP="00591270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 w:type="page"/>
      </w:r>
    </w:p>
    <w:p w14:paraId="0A04FF36" w14:textId="4859912A" w:rsidR="00591270" w:rsidRDefault="00591270" w:rsidP="00591270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591270" w:rsidRPr="00023D07" w14:paraId="4EC9C647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F83AB" w14:textId="77777777" w:rsidR="00591270" w:rsidRPr="00023D07" w:rsidRDefault="0059127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B3B25" w14:textId="77777777" w:rsidR="00591270" w:rsidRPr="00023D07" w:rsidRDefault="0059127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8D63A" w14:textId="77777777" w:rsidR="00591270" w:rsidRPr="00023D07" w:rsidRDefault="0059127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F5C77" w14:textId="77777777" w:rsidR="00591270" w:rsidRPr="00023D07" w:rsidRDefault="0059127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B2291" w14:textId="77777777" w:rsidR="00591270" w:rsidRPr="00023D07" w:rsidRDefault="0059127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591270" w14:paraId="4E45D20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DC87514" w14:textId="77777777" w:rsidR="00591270" w:rsidRDefault="00591270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E403E3A" w14:textId="77777777" w:rsidR="00591270" w:rsidRDefault="00591270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01A03F98" w14:textId="77777777" w:rsidR="00591270" w:rsidRDefault="00591270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BB45BBE" w14:textId="77777777" w:rsidR="00591270" w:rsidRDefault="00591270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1308AB3" w14:textId="77777777" w:rsidR="00591270" w:rsidRDefault="00591270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591270" w14:paraId="1B76226A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796A6E3" w14:textId="77777777" w:rsidR="00591270" w:rsidRPr="00023D07" w:rsidRDefault="00591270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198D3E97" w14:textId="77777777" w:rsidR="00591270" w:rsidRDefault="00591270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AA6DE73" w14:textId="77777777" w:rsidR="00591270" w:rsidRDefault="00591270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EB0D970" w14:textId="77777777" w:rsidR="00591270" w:rsidRPr="004E673A" w:rsidRDefault="00591270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1927A99" w14:textId="77777777" w:rsidR="00591270" w:rsidRDefault="00591270" w:rsidP="008F2B8B">
            <w:pPr>
              <w:rPr>
                <w:color w:val="4472C4" w:themeColor="accent1"/>
              </w:rPr>
            </w:pPr>
          </w:p>
        </w:tc>
      </w:tr>
      <w:tr w:rsidR="00591270" w14:paraId="21681CEF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E130677" w14:textId="77777777" w:rsidR="00591270" w:rsidRPr="00023D07" w:rsidRDefault="00591270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AEBC16B" w14:textId="77777777" w:rsidR="00591270" w:rsidRDefault="00591270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322AC85A" w14:textId="77777777" w:rsidR="00591270" w:rsidRPr="00C371F0" w:rsidRDefault="00591270" w:rsidP="005912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591270" w:rsidRPr="002714A1" w14:paraId="79EB4601" w14:textId="77777777" w:rsidTr="008F2B8B">
        <w:tc>
          <w:tcPr>
            <w:tcW w:w="2153" w:type="dxa"/>
          </w:tcPr>
          <w:p w14:paraId="2E550222" w14:textId="77777777" w:rsidR="00591270" w:rsidRPr="002714A1" w:rsidRDefault="00591270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E3F993D" w14:textId="77777777" w:rsidR="00591270" w:rsidRPr="002714A1" w:rsidRDefault="00591270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38E66631" w14:textId="77777777" w:rsidR="00591270" w:rsidRPr="002714A1" w:rsidRDefault="00591270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591270" w14:paraId="182C2BD9" w14:textId="77777777" w:rsidTr="008F2B8B">
        <w:tc>
          <w:tcPr>
            <w:tcW w:w="2153" w:type="dxa"/>
          </w:tcPr>
          <w:p w14:paraId="51E99D42" w14:textId="77777777" w:rsidR="00591270" w:rsidRDefault="00591270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0A42C16D" w14:textId="77777777" w:rsidR="00591270" w:rsidRDefault="00591270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3E031AE9" w14:textId="77777777" w:rsidR="00591270" w:rsidRDefault="00591270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19AD715" w14:textId="77777777" w:rsidR="00591270" w:rsidRPr="00C371F0" w:rsidRDefault="00591270" w:rsidP="00591270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91270" w:rsidRPr="00AD5CE1" w14:paraId="0022C2FB" w14:textId="77777777" w:rsidTr="008F2B8B">
        <w:tc>
          <w:tcPr>
            <w:tcW w:w="5395" w:type="dxa"/>
          </w:tcPr>
          <w:p w14:paraId="5C3A23C2" w14:textId="59D00FF0" w:rsidR="00591270" w:rsidRPr="00AD5CE1" w:rsidRDefault="00591270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A5D43">
              <w:rPr>
                <w:color w:val="4472C4" w:themeColor="accent1"/>
              </w:rPr>
              <w:t>Collar Lace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D7AAF4E" w14:textId="77777777" w:rsidR="00591270" w:rsidRDefault="00591270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26A41768" w14:textId="77777777" w:rsidR="00591270" w:rsidRPr="00AD5CE1" w:rsidRDefault="00591270" w:rsidP="008F2B8B"/>
        </w:tc>
      </w:tr>
      <w:tr w:rsidR="00591270" w:rsidRPr="00AD5CE1" w14:paraId="25B3CB0A" w14:textId="77777777" w:rsidTr="008F2B8B">
        <w:tc>
          <w:tcPr>
            <w:tcW w:w="5395" w:type="dxa"/>
          </w:tcPr>
          <w:p w14:paraId="509ED4A0" w14:textId="77777777" w:rsidR="00591270" w:rsidRPr="00F9058C" w:rsidRDefault="00591270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784FD5DD" w14:textId="5AA83356" w:rsidR="00591270" w:rsidRDefault="00591270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CA5D43">
              <w:rPr>
                <w:noProof/>
                <w:color w:val="4472C4" w:themeColor="accent1"/>
              </w:rPr>
              <w:t>12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CA5D43">
              <w:rPr>
                <w:noProof/>
                <w:color w:val="4472C4" w:themeColor="accent1"/>
              </w:rPr>
              <w:t>1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29CC8269" w14:textId="77777777" w:rsidR="00591270" w:rsidRPr="00AD5CE1" w:rsidRDefault="00591270" w:rsidP="008F2B8B"/>
        </w:tc>
      </w:tr>
    </w:tbl>
    <w:p w14:paraId="7D8110C0" w14:textId="77777777" w:rsidR="00591270" w:rsidRDefault="00591270" w:rsidP="00591270"/>
    <w:p w14:paraId="5B6C98F3" w14:textId="77777777" w:rsidR="00591270" w:rsidRPr="002A5571" w:rsidRDefault="00591270" w:rsidP="0059127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70347E36" w14:textId="77777777" w:rsidR="00591270" w:rsidRPr="0079201A" w:rsidRDefault="00591270" w:rsidP="00591270"/>
    <w:p w14:paraId="1876D121" w14:textId="77777777" w:rsidR="00C84D35" w:rsidRPr="00591270" w:rsidRDefault="00C84D35" w:rsidP="00591270"/>
    <w:sectPr w:rsidR="00C84D35" w:rsidRPr="00591270" w:rsidSect="00652555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F17134" w14:textId="77777777" w:rsidR="003C32D2" w:rsidRDefault="003C32D2" w:rsidP="00505854">
      <w:r>
        <w:separator/>
      </w:r>
    </w:p>
  </w:endnote>
  <w:endnote w:type="continuationSeparator" w:id="0">
    <w:p w14:paraId="46D4068C" w14:textId="77777777" w:rsidR="003C32D2" w:rsidRDefault="003C32D2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D785A6" w14:textId="77777777" w:rsidR="003C32D2" w:rsidRDefault="003C32D2" w:rsidP="00505854">
      <w:r>
        <w:separator/>
      </w:r>
    </w:p>
  </w:footnote>
  <w:footnote w:type="continuationSeparator" w:id="0">
    <w:p w14:paraId="4E1EB85D" w14:textId="77777777" w:rsidR="003C32D2" w:rsidRDefault="003C32D2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15F6CD2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AE508D">
      <w:rPr>
        <w:b/>
        <w:bCs/>
        <w:sz w:val="28"/>
        <w:szCs w:val="28"/>
      </w:rPr>
      <w:t>0458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CA5D43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32D2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1270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C3F73"/>
    <w:rsid w:val="00AD12C2"/>
    <w:rsid w:val="00AD2D7D"/>
    <w:rsid w:val="00AD3821"/>
    <w:rsid w:val="00AD5CE1"/>
    <w:rsid w:val="00AE508D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1D61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669B"/>
    <w:rsid w:val="00C84D35"/>
    <w:rsid w:val="00CA10AB"/>
    <w:rsid w:val="00CA5D43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2B68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270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4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2025-09-14T19:39:00Z</dcterms:modified>
</cp:coreProperties>
</file>