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531602" w14:textId="77777777" w:rsidR="00355643" w:rsidRPr="00C371F0" w:rsidRDefault="00355643" w:rsidP="00355643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5801043" w14:textId="77777777" w:rsidR="00355643" w:rsidRPr="006C2C15" w:rsidRDefault="00355643" w:rsidP="00355643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5CFCA365" w14:textId="77777777" w:rsidR="00355643" w:rsidRPr="00C371F0" w:rsidRDefault="00355643" w:rsidP="00355643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55643" w14:paraId="5B048314" w14:textId="77777777" w:rsidTr="008F2B8B">
        <w:tc>
          <w:tcPr>
            <w:tcW w:w="5395" w:type="dxa"/>
          </w:tcPr>
          <w:p w14:paraId="6315375A" w14:textId="77777777" w:rsidR="00355643" w:rsidRDefault="00355643" w:rsidP="008F2B8B">
            <w:r>
              <w:t>Top</w:t>
            </w:r>
          </w:p>
        </w:tc>
        <w:tc>
          <w:tcPr>
            <w:tcW w:w="5395" w:type="dxa"/>
          </w:tcPr>
          <w:p w14:paraId="3FF9537C" w14:textId="77777777" w:rsidR="00355643" w:rsidRDefault="00355643" w:rsidP="008F2B8B">
            <w:r>
              <w:t>Back</w:t>
            </w:r>
          </w:p>
        </w:tc>
      </w:tr>
      <w:tr w:rsidR="00355643" w14:paraId="24A3DE24" w14:textId="77777777" w:rsidTr="008F2B8B">
        <w:tc>
          <w:tcPr>
            <w:tcW w:w="5395" w:type="dxa"/>
          </w:tcPr>
          <w:p w14:paraId="57257799" w14:textId="7BFCE710" w:rsidR="00355643" w:rsidRDefault="00773AFD" w:rsidP="008F2B8B">
            <w:r>
              <w:rPr>
                <w:noProof/>
              </w:rPr>
              <w:drawing>
                <wp:inline distT="0" distB="0" distL="0" distR="0" wp14:anchorId="30395BE1" wp14:editId="16D70E94">
                  <wp:extent cx="5334952" cy="1124045"/>
                  <wp:effectExtent l="0" t="2857" r="0" b="0"/>
                  <wp:docPr id="1337735206" name="Picture 1" descr="A white cloth with l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735206" name="Picture 1" descr="A white cloth with lace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392467" cy="1136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536A008C" w14:textId="77777777" w:rsidR="00355643" w:rsidRDefault="00355643" w:rsidP="008F2B8B"/>
        </w:tc>
      </w:tr>
    </w:tbl>
    <w:p w14:paraId="3D8DD868" w14:textId="691A21BE" w:rsidR="00355643" w:rsidRDefault="00773AFD" w:rsidP="00355643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DF7F549" wp14:editId="293FFCEE">
            <wp:extent cx="9144000" cy="1926590"/>
            <wp:effectExtent l="1905" t="0" r="1905" b="1905"/>
            <wp:docPr id="1299210582" name="Picture 2" descr="A white cloth with l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210582" name="Picture 2" descr="A white cloth with lac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A8D6CB6" wp14:editId="5889604B">
            <wp:extent cx="6858000" cy="2745105"/>
            <wp:effectExtent l="0" t="0" r="0" b="0"/>
            <wp:docPr id="2022545598" name="Picture 3" descr="A white fabric with l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545598" name="Picture 3" descr="A white fabric with lac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3D2A5" w14:textId="77777777" w:rsidR="00355643" w:rsidRDefault="00355643" w:rsidP="00355643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5EA4B4A5" w14:textId="77777777" w:rsidR="00355643" w:rsidRDefault="00355643" w:rsidP="00355643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355643" w:rsidRPr="00023D07" w14:paraId="03871BFC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2FA53" w14:textId="77777777" w:rsidR="00355643" w:rsidRPr="00023D07" w:rsidRDefault="0035564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A40EE" w14:textId="77777777" w:rsidR="00355643" w:rsidRPr="00023D07" w:rsidRDefault="0035564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9D131" w14:textId="77777777" w:rsidR="00355643" w:rsidRPr="00023D07" w:rsidRDefault="0035564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AF966" w14:textId="77777777" w:rsidR="00355643" w:rsidRPr="00023D07" w:rsidRDefault="0035564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EAB86" w14:textId="77777777" w:rsidR="00355643" w:rsidRPr="00023D07" w:rsidRDefault="0035564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355643" w14:paraId="0BBD480C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1494007" w14:textId="77777777" w:rsidR="00355643" w:rsidRDefault="00355643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222A3033" w14:textId="77777777" w:rsidR="00355643" w:rsidRDefault="00355643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4787DE55" w14:textId="77777777" w:rsidR="00355643" w:rsidRDefault="00355643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4269397F" w14:textId="77777777" w:rsidR="00355643" w:rsidRDefault="00355643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9CF9613" w14:textId="77777777" w:rsidR="00355643" w:rsidRDefault="00355643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55643" w14:paraId="49D29AD6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781B279" w14:textId="77777777" w:rsidR="00355643" w:rsidRPr="00023D07" w:rsidRDefault="00355643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5A8BC0D" w14:textId="77777777" w:rsidR="00355643" w:rsidRDefault="00355643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75430E5E" w14:textId="77777777" w:rsidR="00355643" w:rsidRDefault="00355643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288B2F93" w14:textId="77777777" w:rsidR="00355643" w:rsidRPr="004E673A" w:rsidRDefault="00355643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EACE4CD" w14:textId="77777777" w:rsidR="00355643" w:rsidRDefault="00355643" w:rsidP="008F2B8B">
            <w:pPr>
              <w:rPr>
                <w:color w:val="4472C4" w:themeColor="accent1"/>
              </w:rPr>
            </w:pPr>
          </w:p>
        </w:tc>
      </w:tr>
      <w:tr w:rsidR="00355643" w14:paraId="431F594D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F8AE214" w14:textId="77777777" w:rsidR="00355643" w:rsidRPr="00023D07" w:rsidRDefault="00355643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7E0FE70A" w14:textId="77777777" w:rsidR="00355643" w:rsidRDefault="00355643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24B1C3C1" w14:textId="77777777" w:rsidR="00355643" w:rsidRPr="00C371F0" w:rsidRDefault="00355643" w:rsidP="00355643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355643" w:rsidRPr="002714A1" w14:paraId="6082B462" w14:textId="77777777" w:rsidTr="008F2B8B">
        <w:tc>
          <w:tcPr>
            <w:tcW w:w="2153" w:type="dxa"/>
          </w:tcPr>
          <w:p w14:paraId="52AF825A" w14:textId="77777777" w:rsidR="00355643" w:rsidRPr="002714A1" w:rsidRDefault="00355643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2289C39" w14:textId="77777777" w:rsidR="00355643" w:rsidRPr="002714A1" w:rsidRDefault="00355643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AFE1544" w14:textId="77777777" w:rsidR="00355643" w:rsidRPr="002714A1" w:rsidRDefault="00355643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355643" w14:paraId="4B0A8DB8" w14:textId="77777777" w:rsidTr="008F2B8B">
        <w:tc>
          <w:tcPr>
            <w:tcW w:w="2153" w:type="dxa"/>
          </w:tcPr>
          <w:p w14:paraId="114EF5E9" w14:textId="77777777" w:rsidR="00355643" w:rsidRDefault="00355643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1D3CAB1C" w14:textId="77777777" w:rsidR="00355643" w:rsidRDefault="00355643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3B7D253E" w14:textId="77777777" w:rsidR="00355643" w:rsidRDefault="00355643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EEBAFA5" w14:textId="77777777" w:rsidR="00355643" w:rsidRPr="00C371F0" w:rsidRDefault="00355643" w:rsidP="00355643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55643" w:rsidRPr="00AD5CE1" w14:paraId="53964989" w14:textId="77777777" w:rsidTr="008F2B8B">
        <w:tc>
          <w:tcPr>
            <w:tcW w:w="5395" w:type="dxa"/>
          </w:tcPr>
          <w:p w14:paraId="62BE4B0B" w14:textId="24EDE022" w:rsidR="00355643" w:rsidRPr="00AD5CE1" w:rsidRDefault="00355643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F2984">
              <w:rPr>
                <w:color w:val="4472C4" w:themeColor="accent1"/>
              </w:rPr>
              <w:t>Collar Lace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951D9CF" w14:textId="77777777" w:rsidR="00355643" w:rsidRDefault="00355643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141DBADC" w14:textId="77777777" w:rsidR="00355643" w:rsidRPr="00AD5CE1" w:rsidRDefault="00355643" w:rsidP="008F2B8B"/>
        </w:tc>
      </w:tr>
      <w:tr w:rsidR="00355643" w:rsidRPr="00AD5CE1" w14:paraId="7238C2BF" w14:textId="77777777" w:rsidTr="008F2B8B">
        <w:tc>
          <w:tcPr>
            <w:tcW w:w="5395" w:type="dxa"/>
          </w:tcPr>
          <w:p w14:paraId="478FEEC7" w14:textId="77777777" w:rsidR="00355643" w:rsidRPr="00F9058C" w:rsidRDefault="00355643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77C8123E" w14:textId="0A11F616" w:rsidR="00355643" w:rsidRDefault="00355643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FF2984">
              <w:rPr>
                <w:noProof/>
                <w:color w:val="4472C4" w:themeColor="accent1"/>
              </w:rPr>
              <w:t>14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FF2984">
              <w:rPr>
                <w:noProof/>
                <w:color w:val="4472C4" w:themeColor="accent1"/>
              </w:rPr>
              <w:t>2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5170DF71" w14:textId="77777777" w:rsidR="00355643" w:rsidRPr="00AD5CE1" w:rsidRDefault="00355643" w:rsidP="008F2B8B"/>
        </w:tc>
      </w:tr>
    </w:tbl>
    <w:p w14:paraId="06940B48" w14:textId="77777777" w:rsidR="00355643" w:rsidRDefault="00355643" w:rsidP="00355643"/>
    <w:p w14:paraId="7881803A" w14:textId="77777777" w:rsidR="00355643" w:rsidRPr="002A5571" w:rsidRDefault="00355643" w:rsidP="00355643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1B211E51" w14:textId="77777777" w:rsidR="00355643" w:rsidRPr="0079201A" w:rsidRDefault="00355643" w:rsidP="00355643"/>
    <w:p w14:paraId="1876D121" w14:textId="77777777" w:rsidR="00C84D35" w:rsidRPr="00355643" w:rsidRDefault="00C84D35" w:rsidP="00355643"/>
    <w:sectPr w:rsidR="00C84D35" w:rsidRPr="00355643" w:rsidSect="00652555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244FB4" w14:textId="77777777" w:rsidR="00C97C12" w:rsidRDefault="00C97C12" w:rsidP="00505854">
      <w:r>
        <w:separator/>
      </w:r>
    </w:p>
  </w:endnote>
  <w:endnote w:type="continuationSeparator" w:id="0">
    <w:p w14:paraId="3023EF9C" w14:textId="77777777" w:rsidR="00C97C12" w:rsidRDefault="00C97C12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9D308E" w14:textId="77777777" w:rsidR="00C97C12" w:rsidRDefault="00C97C12" w:rsidP="00505854">
      <w:r>
        <w:separator/>
      </w:r>
    </w:p>
  </w:footnote>
  <w:footnote w:type="continuationSeparator" w:id="0">
    <w:p w14:paraId="471C441F" w14:textId="77777777" w:rsidR="00C97C12" w:rsidRDefault="00C97C12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7FE686F6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0415C7">
      <w:rPr>
        <w:b/>
        <w:bCs/>
        <w:sz w:val="28"/>
        <w:szCs w:val="28"/>
      </w:rPr>
      <w:t>0455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FF2984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15C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2F1"/>
    <w:rsid w:val="003405B7"/>
    <w:rsid w:val="003419C7"/>
    <w:rsid w:val="003505B5"/>
    <w:rsid w:val="00355643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73AFD"/>
    <w:rsid w:val="007813EC"/>
    <w:rsid w:val="0079046A"/>
    <w:rsid w:val="007B28B4"/>
    <w:rsid w:val="007B5145"/>
    <w:rsid w:val="007E257B"/>
    <w:rsid w:val="007E4747"/>
    <w:rsid w:val="00811A9E"/>
    <w:rsid w:val="00812BB7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545C6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97C12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2984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5643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4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2025-09-14T19:30:00Z</dcterms:modified>
</cp:coreProperties>
</file>