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80001" w14:textId="77777777" w:rsidR="008E4061" w:rsidRPr="00C371F0" w:rsidRDefault="008E4061" w:rsidP="008E4061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777502E6" w14:textId="77777777" w:rsidR="008E4061" w:rsidRPr="006C2C15" w:rsidRDefault="008E4061" w:rsidP="008E4061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EFD17E8" w14:textId="77777777" w:rsidR="008E4061" w:rsidRPr="00C371F0" w:rsidRDefault="008E4061" w:rsidP="008E406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E4061" w14:paraId="290CAE70" w14:textId="77777777" w:rsidTr="008F2B8B">
        <w:tc>
          <w:tcPr>
            <w:tcW w:w="5395" w:type="dxa"/>
          </w:tcPr>
          <w:p w14:paraId="2E8AFDC4" w14:textId="77777777" w:rsidR="008E4061" w:rsidRDefault="008E4061" w:rsidP="008F2B8B">
            <w:r>
              <w:t>Top</w:t>
            </w:r>
          </w:p>
        </w:tc>
        <w:tc>
          <w:tcPr>
            <w:tcW w:w="5395" w:type="dxa"/>
          </w:tcPr>
          <w:p w14:paraId="253623EB" w14:textId="77777777" w:rsidR="008E4061" w:rsidRDefault="008E4061" w:rsidP="008F2B8B">
            <w:r>
              <w:t>Back</w:t>
            </w:r>
          </w:p>
        </w:tc>
      </w:tr>
      <w:tr w:rsidR="008E4061" w14:paraId="3DCD8EE7" w14:textId="77777777" w:rsidTr="008F2B8B">
        <w:tc>
          <w:tcPr>
            <w:tcW w:w="5395" w:type="dxa"/>
          </w:tcPr>
          <w:p w14:paraId="668CBDC6" w14:textId="59D6C3AD" w:rsidR="008E4061" w:rsidRDefault="001E02C4" w:rsidP="008F2B8B">
            <w:r>
              <w:rPr>
                <w:noProof/>
              </w:rPr>
              <w:drawing>
                <wp:inline distT="0" distB="0" distL="0" distR="0" wp14:anchorId="1F1D9F7D" wp14:editId="71D8B23B">
                  <wp:extent cx="5609282" cy="1324413"/>
                  <wp:effectExtent l="0" t="3810" r="635" b="635"/>
                  <wp:docPr id="1866025239" name="Picture 1" descr="A white cloth on a black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025239" name="Picture 1" descr="A white cloth on a black surfac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720567" cy="135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05952E2" w14:textId="77777777" w:rsidR="008E4061" w:rsidRDefault="008E4061" w:rsidP="008F2B8B"/>
        </w:tc>
      </w:tr>
    </w:tbl>
    <w:p w14:paraId="11F015DA" w14:textId="77777777" w:rsidR="008E4061" w:rsidRDefault="008E4061" w:rsidP="008E4061">
      <w:pPr>
        <w:rPr>
          <w:b/>
          <w:bCs/>
          <w:color w:val="000000" w:themeColor="text1"/>
        </w:rPr>
      </w:pPr>
    </w:p>
    <w:p w14:paraId="42830F2E" w14:textId="0FEF2E27" w:rsidR="008E4061" w:rsidRDefault="008E4061" w:rsidP="008E4061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  <w:r w:rsidR="001E02C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02FCC10" wp14:editId="0FD17741">
            <wp:extent cx="9144000" cy="2159000"/>
            <wp:effectExtent l="0" t="0" r="0" b="0"/>
            <wp:docPr id="276561875" name="Picture 2" descr="A white cloth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1875" name="Picture 2" descr="A white cloth on a black surfac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2C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5CA4730" wp14:editId="1CA20CCB">
            <wp:extent cx="6858000" cy="3556000"/>
            <wp:effectExtent l="0" t="0" r="0" b="0"/>
            <wp:docPr id="832658612" name="Picture 3" descr="A white cloth with a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58612" name="Picture 3" descr="A white cloth with a patter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4063" w14:textId="77777777" w:rsidR="008E4061" w:rsidRDefault="008E4061" w:rsidP="008E406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E4061" w:rsidRPr="00023D07" w14:paraId="4F420D99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E64B" w14:textId="77777777" w:rsidR="008E4061" w:rsidRPr="00023D07" w:rsidRDefault="008E406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373EE" w14:textId="77777777" w:rsidR="008E4061" w:rsidRPr="00023D07" w:rsidRDefault="008E406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6380" w14:textId="77777777" w:rsidR="008E4061" w:rsidRPr="00023D07" w:rsidRDefault="008E406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D10E0" w14:textId="77777777" w:rsidR="008E4061" w:rsidRPr="00023D07" w:rsidRDefault="008E406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2005" w14:textId="77777777" w:rsidR="008E4061" w:rsidRPr="00023D07" w:rsidRDefault="008E406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E4061" w14:paraId="58C4AEB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4107FBF" w14:textId="77777777" w:rsidR="008E4061" w:rsidRDefault="008E4061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801A211" w14:textId="77777777" w:rsidR="008E4061" w:rsidRDefault="008E4061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1B364A7" w14:textId="77777777" w:rsidR="008E4061" w:rsidRDefault="008E406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A294BE3" w14:textId="77777777" w:rsidR="008E4061" w:rsidRDefault="008E4061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D51089F" w14:textId="77777777" w:rsidR="008E4061" w:rsidRDefault="008E4061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E4061" w14:paraId="11BC3808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C6EFB4C" w14:textId="77777777" w:rsidR="008E4061" w:rsidRPr="00023D07" w:rsidRDefault="008E4061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8AB462A" w14:textId="77777777" w:rsidR="008E4061" w:rsidRDefault="008E4061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DAF6B88" w14:textId="77777777" w:rsidR="008E4061" w:rsidRDefault="008E4061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DBD3C0A" w14:textId="77777777" w:rsidR="008E4061" w:rsidRPr="004E673A" w:rsidRDefault="008E4061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FB51A3B" w14:textId="77777777" w:rsidR="008E4061" w:rsidRDefault="008E4061" w:rsidP="008F2B8B">
            <w:pPr>
              <w:rPr>
                <w:color w:val="4472C4" w:themeColor="accent1"/>
              </w:rPr>
            </w:pPr>
          </w:p>
        </w:tc>
      </w:tr>
      <w:tr w:rsidR="008E4061" w14:paraId="16AD642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CBE4246" w14:textId="77777777" w:rsidR="008E4061" w:rsidRPr="00023D07" w:rsidRDefault="008E4061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A01808D" w14:textId="77777777" w:rsidR="008E4061" w:rsidRDefault="008E4061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4E74E10" w14:textId="77777777" w:rsidR="008E4061" w:rsidRPr="00C371F0" w:rsidRDefault="008E4061" w:rsidP="008E406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8E4061" w:rsidRPr="002714A1" w14:paraId="6CFAA972" w14:textId="77777777" w:rsidTr="008F2B8B">
        <w:tc>
          <w:tcPr>
            <w:tcW w:w="2153" w:type="dxa"/>
          </w:tcPr>
          <w:p w14:paraId="08AA69E6" w14:textId="77777777" w:rsidR="008E4061" w:rsidRPr="002714A1" w:rsidRDefault="008E406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CAD44DF" w14:textId="77777777" w:rsidR="008E4061" w:rsidRPr="002714A1" w:rsidRDefault="008E406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E37C7D8" w14:textId="77777777" w:rsidR="008E4061" w:rsidRPr="002714A1" w:rsidRDefault="008E406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8E4061" w14:paraId="7920EBE6" w14:textId="77777777" w:rsidTr="008F2B8B">
        <w:tc>
          <w:tcPr>
            <w:tcW w:w="2153" w:type="dxa"/>
          </w:tcPr>
          <w:p w14:paraId="67435D8B" w14:textId="77777777" w:rsidR="008E4061" w:rsidRDefault="008E4061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E688353" w14:textId="77777777" w:rsidR="008E4061" w:rsidRDefault="008E406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A82DB39" w14:textId="77777777" w:rsidR="008E4061" w:rsidRDefault="008E406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F06E0B8" w14:textId="77777777" w:rsidR="008E4061" w:rsidRPr="00C371F0" w:rsidRDefault="008E4061" w:rsidP="008E406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E4061" w:rsidRPr="00AD5CE1" w14:paraId="5E67FF0C" w14:textId="77777777" w:rsidTr="008F2B8B">
        <w:tc>
          <w:tcPr>
            <w:tcW w:w="5395" w:type="dxa"/>
          </w:tcPr>
          <w:p w14:paraId="45E7F0F3" w14:textId="73B95963" w:rsidR="008E4061" w:rsidRPr="00AD5CE1" w:rsidRDefault="008E4061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B2DBA">
              <w:rPr>
                <w:color w:val="4472C4" w:themeColor="accent1"/>
              </w:rPr>
              <w:t>Collar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E1368BA" w14:textId="77777777" w:rsidR="008E4061" w:rsidRDefault="008E4061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79A5883A" w14:textId="77777777" w:rsidR="008E4061" w:rsidRPr="00AD5CE1" w:rsidRDefault="008E4061" w:rsidP="008F2B8B"/>
        </w:tc>
      </w:tr>
      <w:tr w:rsidR="008E4061" w:rsidRPr="00AD5CE1" w14:paraId="64A1F7E6" w14:textId="77777777" w:rsidTr="008F2B8B">
        <w:tc>
          <w:tcPr>
            <w:tcW w:w="5395" w:type="dxa"/>
          </w:tcPr>
          <w:p w14:paraId="56B05170" w14:textId="77777777" w:rsidR="008E4061" w:rsidRPr="00F9058C" w:rsidRDefault="008E4061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45312CF9" w14:textId="32FAF0C1" w:rsidR="008E4061" w:rsidRDefault="008E4061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B2DBA">
              <w:rPr>
                <w:noProof/>
                <w:color w:val="4472C4" w:themeColor="accent1"/>
              </w:rPr>
              <w:t>14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B2DBA">
              <w:rPr>
                <w:noProof/>
                <w:color w:val="4472C4" w:themeColor="accent1"/>
              </w:rPr>
              <w:t>3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0A972CE5" w14:textId="77777777" w:rsidR="008E4061" w:rsidRPr="00AD5CE1" w:rsidRDefault="008E4061" w:rsidP="008F2B8B"/>
        </w:tc>
      </w:tr>
    </w:tbl>
    <w:p w14:paraId="34B020ED" w14:textId="77777777" w:rsidR="008E4061" w:rsidRDefault="008E4061" w:rsidP="008E4061"/>
    <w:p w14:paraId="63EBECED" w14:textId="77777777" w:rsidR="008E4061" w:rsidRPr="002A5571" w:rsidRDefault="008E4061" w:rsidP="008E4061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6CED2F37" w14:textId="77777777" w:rsidR="008E4061" w:rsidRPr="0079201A" w:rsidRDefault="008E4061" w:rsidP="008E4061"/>
    <w:p w14:paraId="1876D121" w14:textId="77777777" w:rsidR="00C84D35" w:rsidRPr="008E4061" w:rsidRDefault="00C84D35" w:rsidP="008E4061"/>
    <w:sectPr w:rsidR="00C84D35" w:rsidRPr="008E4061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2020F" w14:textId="77777777" w:rsidR="00CF7794" w:rsidRDefault="00CF7794" w:rsidP="00505854">
      <w:r>
        <w:separator/>
      </w:r>
    </w:p>
  </w:endnote>
  <w:endnote w:type="continuationSeparator" w:id="0">
    <w:p w14:paraId="32DC8833" w14:textId="77777777" w:rsidR="00CF7794" w:rsidRDefault="00CF779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34CFD" w14:textId="77777777" w:rsidR="00CF7794" w:rsidRDefault="00CF7794" w:rsidP="00505854">
      <w:r>
        <w:separator/>
      </w:r>
    </w:p>
  </w:footnote>
  <w:footnote w:type="continuationSeparator" w:id="0">
    <w:p w14:paraId="35AC5582" w14:textId="77777777" w:rsidR="00CF7794" w:rsidRDefault="00CF779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25ED128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A5D5F">
      <w:rPr>
        <w:b/>
        <w:bCs/>
        <w:sz w:val="28"/>
        <w:szCs w:val="28"/>
      </w:rPr>
      <w:t>0453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B2DBA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02C4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047F"/>
    <w:rsid w:val="00456603"/>
    <w:rsid w:val="004650E7"/>
    <w:rsid w:val="00470041"/>
    <w:rsid w:val="0047590F"/>
    <w:rsid w:val="004801AA"/>
    <w:rsid w:val="004806D3"/>
    <w:rsid w:val="004A3638"/>
    <w:rsid w:val="004B2DBA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5F2A7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4061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5D5F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CF7794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5023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061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3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2025-09-14T19:30:00Z</dcterms:modified>
</cp:coreProperties>
</file>