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897E3" w14:textId="77777777" w:rsidR="00DE5BD5" w:rsidRPr="00C371F0" w:rsidRDefault="00DE5BD5" w:rsidP="00DE5BD5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0087A288" w14:textId="77777777" w:rsidR="00DE5BD5" w:rsidRPr="006C2C15" w:rsidRDefault="00DE5BD5" w:rsidP="00DE5BD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E72E9D2" w14:textId="77777777" w:rsidR="00DE5BD5" w:rsidRPr="00C371F0" w:rsidRDefault="00DE5BD5" w:rsidP="00DE5BD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E5BD5" w14:paraId="286C8C7A" w14:textId="77777777" w:rsidTr="008F2B8B">
        <w:tc>
          <w:tcPr>
            <w:tcW w:w="5395" w:type="dxa"/>
          </w:tcPr>
          <w:p w14:paraId="49811E81" w14:textId="77777777" w:rsidR="00DE5BD5" w:rsidRDefault="00DE5BD5" w:rsidP="008F2B8B">
            <w:r>
              <w:t>Top</w:t>
            </w:r>
          </w:p>
        </w:tc>
        <w:tc>
          <w:tcPr>
            <w:tcW w:w="5395" w:type="dxa"/>
          </w:tcPr>
          <w:p w14:paraId="797C1633" w14:textId="77777777" w:rsidR="00DE5BD5" w:rsidRDefault="00DE5BD5" w:rsidP="008F2B8B">
            <w:r>
              <w:t>Back</w:t>
            </w:r>
          </w:p>
        </w:tc>
      </w:tr>
      <w:tr w:rsidR="00DE5BD5" w14:paraId="10067509" w14:textId="77777777" w:rsidTr="008F2B8B">
        <w:tc>
          <w:tcPr>
            <w:tcW w:w="5395" w:type="dxa"/>
          </w:tcPr>
          <w:p w14:paraId="6755F803" w14:textId="453845E9" w:rsidR="00DE5BD5" w:rsidRDefault="00113347" w:rsidP="008F2B8B">
            <w:r>
              <w:rPr>
                <w:noProof/>
              </w:rPr>
              <w:drawing>
                <wp:inline distT="0" distB="0" distL="0" distR="0" wp14:anchorId="1ADECAFF" wp14:editId="1D8DFBF9">
                  <wp:extent cx="5269230" cy="2338953"/>
                  <wp:effectExtent l="4762" t="0" r="6033" b="6032"/>
                  <wp:docPr id="652504411" name="Picture 1" descr="A yellow lace collar on a black surfac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504411" name="Picture 1" descr="A yellow lace collar on a black surface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20780" cy="236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818872B" w14:textId="77777777" w:rsidR="00DE5BD5" w:rsidRDefault="00DE5BD5" w:rsidP="008F2B8B"/>
        </w:tc>
      </w:tr>
    </w:tbl>
    <w:p w14:paraId="62C489C6" w14:textId="77777777" w:rsidR="00DE5BD5" w:rsidRDefault="00DE5BD5" w:rsidP="00DE5BD5">
      <w:pPr>
        <w:rPr>
          <w:b/>
          <w:bCs/>
          <w:color w:val="000000" w:themeColor="text1"/>
        </w:rPr>
      </w:pPr>
    </w:p>
    <w:p w14:paraId="28E650EA" w14:textId="5E059FC4" w:rsidR="00DE5BD5" w:rsidRDefault="00113347" w:rsidP="00DE5BD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4DA6CB6" wp14:editId="6A8C25AB">
            <wp:extent cx="9144000" cy="4058920"/>
            <wp:effectExtent l="2540" t="0" r="2540" b="2540"/>
            <wp:docPr id="1436856933" name="Picture 2" descr="A yellow lace collar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856933" name="Picture 2" descr="A yellow lace collar on a black surfac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D1F1EB7" wp14:editId="565DE0F6">
            <wp:extent cx="6858000" cy="7299960"/>
            <wp:effectExtent l="0" t="0" r="0" b="2540"/>
            <wp:docPr id="395173091" name="Picture 3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73091" name="Picture 3" descr="A white lace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9C1BF72" wp14:editId="026ACD98">
            <wp:extent cx="6858000" cy="3810000"/>
            <wp:effectExtent l="0" t="0" r="0" b="0"/>
            <wp:docPr id="982489142" name="Picture 4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89142" name="Picture 4" descr="A white lace on a black surfac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8CF038A" wp14:editId="25FD5321">
            <wp:extent cx="6858000" cy="5386705"/>
            <wp:effectExtent l="0" t="0" r="0" b="0"/>
            <wp:docPr id="536954254" name="Picture 5" descr="A white lace with a red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954254" name="Picture 5" descr="A white lace with a red pin on i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BD5">
        <w:rPr>
          <w:b/>
          <w:bCs/>
          <w:color w:val="000000" w:themeColor="text1"/>
        </w:rPr>
        <w:br w:type="page"/>
      </w:r>
    </w:p>
    <w:p w14:paraId="26BAEEA3" w14:textId="77777777" w:rsidR="00DE5BD5" w:rsidRDefault="00DE5BD5" w:rsidP="00DE5BD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DE5BD5" w:rsidRPr="00023D07" w14:paraId="2EB5C806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19D95" w14:textId="77777777" w:rsidR="00DE5BD5" w:rsidRPr="00023D07" w:rsidRDefault="00DE5B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4A12" w14:textId="77777777" w:rsidR="00DE5BD5" w:rsidRPr="00023D07" w:rsidRDefault="00DE5B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198C9" w14:textId="77777777" w:rsidR="00DE5BD5" w:rsidRPr="00023D07" w:rsidRDefault="00DE5B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F47C9" w14:textId="77777777" w:rsidR="00DE5BD5" w:rsidRPr="00023D07" w:rsidRDefault="00DE5B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D219" w14:textId="77777777" w:rsidR="00DE5BD5" w:rsidRPr="00023D07" w:rsidRDefault="00DE5BD5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DE5BD5" w14:paraId="5E7879D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EC757D6" w14:textId="77777777" w:rsidR="00DE5BD5" w:rsidRDefault="00DE5BD5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081756D" w14:textId="77777777" w:rsidR="00DE5BD5" w:rsidRDefault="00DE5BD5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5182916A" w14:textId="77777777" w:rsidR="00DE5BD5" w:rsidRDefault="00DE5BD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9117FE7" w14:textId="77777777" w:rsidR="00DE5BD5" w:rsidRDefault="00DE5BD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F648613" w14:textId="77777777" w:rsidR="00DE5BD5" w:rsidRDefault="00DE5BD5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E5BD5" w14:paraId="6F0C4E8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EE71F5F" w14:textId="77777777" w:rsidR="00DE5BD5" w:rsidRPr="00023D07" w:rsidRDefault="00DE5BD5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13AB596E" w14:textId="77777777" w:rsidR="00DE5BD5" w:rsidRDefault="00DE5BD5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F92833D" w14:textId="77777777" w:rsidR="00DE5BD5" w:rsidRDefault="00DE5BD5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22C1906E" w14:textId="77777777" w:rsidR="00DE5BD5" w:rsidRPr="004E673A" w:rsidRDefault="00DE5BD5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6CE9A8F" w14:textId="77777777" w:rsidR="00DE5BD5" w:rsidRDefault="00DE5BD5" w:rsidP="008F2B8B">
            <w:pPr>
              <w:rPr>
                <w:color w:val="4472C4" w:themeColor="accent1"/>
              </w:rPr>
            </w:pPr>
          </w:p>
        </w:tc>
      </w:tr>
      <w:tr w:rsidR="00DE5BD5" w14:paraId="39A3D495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62E083B" w14:textId="77777777" w:rsidR="00DE5BD5" w:rsidRPr="00023D07" w:rsidRDefault="00DE5BD5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EFEA243" w14:textId="77777777" w:rsidR="00DE5BD5" w:rsidRDefault="00DE5BD5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D1F35B7" w14:textId="77777777" w:rsidR="00DE5BD5" w:rsidRPr="00C371F0" w:rsidRDefault="00DE5BD5" w:rsidP="00DE5BD5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DE5BD5" w:rsidRPr="002714A1" w14:paraId="7A50F29D" w14:textId="77777777" w:rsidTr="008F2B8B">
        <w:tc>
          <w:tcPr>
            <w:tcW w:w="2153" w:type="dxa"/>
          </w:tcPr>
          <w:p w14:paraId="115C824D" w14:textId="77777777" w:rsidR="00DE5BD5" w:rsidRPr="002714A1" w:rsidRDefault="00DE5BD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24FF8F21" w14:textId="77777777" w:rsidR="00DE5BD5" w:rsidRPr="002714A1" w:rsidRDefault="00DE5BD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B229F94" w14:textId="77777777" w:rsidR="00DE5BD5" w:rsidRPr="002714A1" w:rsidRDefault="00DE5BD5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DE5BD5" w14:paraId="6BC20D60" w14:textId="77777777" w:rsidTr="008F2B8B">
        <w:tc>
          <w:tcPr>
            <w:tcW w:w="2153" w:type="dxa"/>
          </w:tcPr>
          <w:p w14:paraId="0E786900" w14:textId="77777777" w:rsidR="00DE5BD5" w:rsidRDefault="00DE5BD5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C60D122" w14:textId="77777777" w:rsidR="00DE5BD5" w:rsidRDefault="00DE5BD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6943DEAA" w14:textId="77777777" w:rsidR="00DE5BD5" w:rsidRDefault="00DE5BD5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E88121D" w14:textId="77777777" w:rsidR="00DE5BD5" w:rsidRPr="00C371F0" w:rsidRDefault="00DE5BD5" w:rsidP="00DE5BD5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DE5BD5" w:rsidRPr="00AD5CE1" w14:paraId="3BAF62F3" w14:textId="77777777" w:rsidTr="008F2B8B">
        <w:tc>
          <w:tcPr>
            <w:tcW w:w="5395" w:type="dxa"/>
          </w:tcPr>
          <w:p w14:paraId="152BAE24" w14:textId="6D01BCD9" w:rsidR="00DE5BD5" w:rsidRPr="00AD5CE1" w:rsidRDefault="00DE5BD5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7230C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7C4591E" w14:textId="77777777" w:rsidR="00DE5BD5" w:rsidRDefault="00DE5BD5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529BBD06" w14:textId="77777777" w:rsidR="00DE5BD5" w:rsidRPr="00AD5CE1" w:rsidRDefault="00DE5BD5" w:rsidP="008F2B8B"/>
        </w:tc>
      </w:tr>
      <w:tr w:rsidR="00DE5BD5" w:rsidRPr="00AD5CE1" w14:paraId="7005E9E3" w14:textId="77777777" w:rsidTr="008F2B8B">
        <w:tc>
          <w:tcPr>
            <w:tcW w:w="5395" w:type="dxa"/>
          </w:tcPr>
          <w:p w14:paraId="5273E0F6" w14:textId="77777777" w:rsidR="00DE5BD5" w:rsidRPr="00F9058C" w:rsidRDefault="00DE5BD5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428A31A8" w14:textId="76444D35" w:rsidR="00DE5BD5" w:rsidRDefault="00DE5BD5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7230C">
              <w:rPr>
                <w:noProof/>
                <w:color w:val="4472C4" w:themeColor="accent1"/>
              </w:rPr>
              <w:t>16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7230C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A9FD046" w14:textId="77777777" w:rsidR="00DE5BD5" w:rsidRPr="00AD5CE1" w:rsidRDefault="00DE5BD5" w:rsidP="008F2B8B"/>
        </w:tc>
      </w:tr>
    </w:tbl>
    <w:p w14:paraId="2DEAAF37" w14:textId="77777777" w:rsidR="00DE5BD5" w:rsidRDefault="00DE5BD5" w:rsidP="00DE5BD5"/>
    <w:p w14:paraId="1F508D4D" w14:textId="77777777" w:rsidR="00DE5BD5" w:rsidRPr="002A5571" w:rsidRDefault="00DE5BD5" w:rsidP="00DE5BD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0497EEA" w14:textId="77777777" w:rsidR="00DE5BD5" w:rsidRPr="0079201A" w:rsidRDefault="00DE5BD5" w:rsidP="00DE5BD5"/>
    <w:p w14:paraId="1876D121" w14:textId="77777777" w:rsidR="00C84D35" w:rsidRPr="00DE5BD5" w:rsidRDefault="00C84D35" w:rsidP="00DE5BD5"/>
    <w:sectPr w:rsidR="00C84D35" w:rsidRPr="00DE5BD5" w:rsidSect="00652555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BDDDFF" w14:textId="77777777" w:rsidR="00B430C6" w:rsidRDefault="00B430C6" w:rsidP="00505854">
      <w:r>
        <w:separator/>
      </w:r>
    </w:p>
  </w:endnote>
  <w:endnote w:type="continuationSeparator" w:id="0">
    <w:p w14:paraId="54370951" w14:textId="77777777" w:rsidR="00B430C6" w:rsidRDefault="00B430C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E8C05D" w14:textId="77777777" w:rsidR="00B430C6" w:rsidRDefault="00B430C6" w:rsidP="00505854">
      <w:r>
        <w:separator/>
      </w:r>
    </w:p>
  </w:footnote>
  <w:footnote w:type="continuationSeparator" w:id="0">
    <w:p w14:paraId="661A5AF0" w14:textId="77777777" w:rsidR="00B430C6" w:rsidRDefault="00B430C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9AD8AE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C3E4C">
      <w:rPr>
        <w:b/>
        <w:bCs/>
        <w:sz w:val="28"/>
        <w:szCs w:val="28"/>
      </w:rPr>
      <w:t>0452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7230C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13347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C3E4C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230C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7DD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D7A97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30C6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E5BD5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26279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BD5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2025-09-14T19:29:00Z</dcterms:modified>
</cp:coreProperties>
</file>