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DFE57" w14:textId="77777777" w:rsidR="006A0239" w:rsidRPr="00C371F0" w:rsidRDefault="006A0239" w:rsidP="006A0239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AB3240E" w14:textId="77777777" w:rsidR="006A0239" w:rsidRPr="006C2C15" w:rsidRDefault="006A0239" w:rsidP="006A0239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57AD566" w14:textId="77777777" w:rsidR="006A0239" w:rsidRPr="00C371F0" w:rsidRDefault="006A0239" w:rsidP="006A0239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A0239" w14:paraId="2C497034" w14:textId="77777777" w:rsidTr="008F2B8B">
        <w:tc>
          <w:tcPr>
            <w:tcW w:w="5395" w:type="dxa"/>
          </w:tcPr>
          <w:p w14:paraId="24597942" w14:textId="77777777" w:rsidR="006A0239" w:rsidRDefault="006A0239" w:rsidP="008F2B8B">
            <w:r>
              <w:t>Top</w:t>
            </w:r>
          </w:p>
        </w:tc>
        <w:tc>
          <w:tcPr>
            <w:tcW w:w="5395" w:type="dxa"/>
          </w:tcPr>
          <w:p w14:paraId="178D8C3B" w14:textId="77777777" w:rsidR="006A0239" w:rsidRDefault="006A0239" w:rsidP="008F2B8B">
            <w:r>
              <w:t>Back</w:t>
            </w:r>
          </w:p>
        </w:tc>
      </w:tr>
      <w:tr w:rsidR="006A0239" w14:paraId="63041F4B" w14:textId="77777777" w:rsidTr="008F2B8B">
        <w:tc>
          <w:tcPr>
            <w:tcW w:w="5395" w:type="dxa"/>
          </w:tcPr>
          <w:p w14:paraId="18623A48" w14:textId="063C079E" w:rsidR="006A0239" w:rsidRDefault="007D1A39" w:rsidP="008F2B8B">
            <w:r>
              <w:rPr>
                <w:noProof/>
              </w:rPr>
              <w:drawing>
                <wp:inline distT="0" distB="0" distL="0" distR="0" wp14:anchorId="47FCE0B6" wp14:editId="5341C77F">
                  <wp:extent cx="5352644" cy="3115313"/>
                  <wp:effectExtent l="953" t="0" r="0" b="0"/>
                  <wp:docPr id="2138960227" name="Picture 1" descr="A white lace on a black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960227" name="Picture 1" descr="A white lace on a black surface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388348" cy="3136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B62A943" w14:textId="77777777" w:rsidR="006A0239" w:rsidRDefault="006A0239" w:rsidP="008F2B8B"/>
        </w:tc>
      </w:tr>
    </w:tbl>
    <w:p w14:paraId="303163AD" w14:textId="77777777" w:rsidR="006A0239" w:rsidRDefault="006A0239" w:rsidP="006A0239">
      <w:pPr>
        <w:rPr>
          <w:b/>
          <w:bCs/>
          <w:color w:val="000000" w:themeColor="text1"/>
        </w:rPr>
      </w:pPr>
    </w:p>
    <w:p w14:paraId="71C9BF1C" w14:textId="4B29D5B6" w:rsidR="006A0239" w:rsidRDefault="007D1A39" w:rsidP="006A0239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3EA1CB4" wp14:editId="66A49700">
            <wp:extent cx="9144000" cy="5321935"/>
            <wp:effectExtent l="6032" t="0" r="6033" b="6032"/>
            <wp:docPr id="423414789" name="Picture 2" descr="A white lace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414789" name="Picture 2" descr="A white lace on a black surfac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0" cy="532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6F31477" wp14:editId="0F345B70">
            <wp:extent cx="6858000" cy="6817360"/>
            <wp:effectExtent l="0" t="0" r="0" b="2540"/>
            <wp:docPr id="584792143" name="Picture 3" descr="A white lace with a red butt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792143" name="Picture 3" descr="A white lace with a red button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1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69BEADF" wp14:editId="200587B8">
            <wp:extent cx="6858000" cy="3778250"/>
            <wp:effectExtent l="0" t="0" r="0" b="6350"/>
            <wp:docPr id="968635917" name="Picture 4" descr="A white lace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635917" name="Picture 4" descr="A white lace on a black surfac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EF874BF" wp14:editId="545D72AF">
            <wp:extent cx="6858000" cy="7298055"/>
            <wp:effectExtent l="0" t="0" r="0" b="4445"/>
            <wp:docPr id="1008973320" name="Picture 5" descr="A white lace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973320" name="Picture 5" descr="A white lace on a black surfac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9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239">
        <w:rPr>
          <w:b/>
          <w:bCs/>
          <w:color w:val="000000" w:themeColor="text1"/>
        </w:rPr>
        <w:br w:type="page"/>
      </w:r>
    </w:p>
    <w:p w14:paraId="63B57826" w14:textId="77777777" w:rsidR="006A0239" w:rsidRDefault="006A0239" w:rsidP="006A0239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6A0239" w:rsidRPr="00023D07" w14:paraId="57089D96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480F" w14:textId="77777777" w:rsidR="006A0239" w:rsidRPr="00023D07" w:rsidRDefault="006A023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C43C4" w14:textId="77777777" w:rsidR="006A0239" w:rsidRPr="00023D07" w:rsidRDefault="006A023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0614A" w14:textId="77777777" w:rsidR="006A0239" w:rsidRPr="00023D07" w:rsidRDefault="006A023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1185E" w14:textId="77777777" w:rsidR="006A0239" w:rsidRPr="00023D07" w:rsidRDefault="006A023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0BFBE" w14:textId="77777777" w:rsidR="006A0239" w:rsidRPr="00023D07" w:rsidRDefault="006A023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6A0239" w14:paraId="30353711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0925ADD" w14:textId="77777777" w:rsidR="006A0239" w:rsidRDefault="006A0239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9B47BD2" w14:textId="77777777" w:rsidR="006A0239" w:rsidRDefault="006A0239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6BFEEF38" w14:textId="77777777" w:rsidR="006A0239" w:rsidRDefault="006A0239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E2C2B12" w14:textId="77777777" w:rsidR="006A0239" w:rsidRDefault="006A0239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F7D2D06" w14:textId="77777777" w:rsidR="006A0239" w:rsidRDefault="006A0239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6A0239" w14:paraId="4C7087AC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48E52A2" w14:textId="77777777" w:rsidR="006A0239" w:rsidRPr="00023D07" w:rsidRDefault="006A0239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6304C0F4" w14:textId="77777777" w:rsidR="006A0239" w:rsidRDefault="006A0239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86B4202" w14:textId="77777777" w:rsidR="006A0239" w:rsidRDefault="006A0239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55D019BF" w14:textId="77777777" w:rsidR="006A0239" w:rsidRPr="004E673A" w:rsidRDefault="006A0239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B78981E" w14:textId="77777777" w:rsidR="006A0239" w:rsidRDefault="006A0239" w:rsidP="008F2B8B">
            <w:pPr>
              <w:rPr>
                <w:color w:val="4472C4" w:themeColor="accent1"/>
              </w:rPr>
            </w:pPr>
          </w:p>
        </w:tc>
      </w:tr>
      <w:tr w:rsidR="006A0239" w14:paraId="5E28CEC1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411A3FC" w14:textId="77777777" w:rsidR="006A0239" w:rsidRPr="00023D07" w:rsidRDefault="006A0239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03CCAD81" w14:textId="77777777" w:rsidR="006A0239" w:rsidRDefault="006A0239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E90B859" w14:textId="77777777" w:rsidR="006A0239" w:rsidRPr="00C371F0" w:rsidRDefault="006A0239" w:rsidP="006A0239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6A0239" w:rsidRPr="002714A1" w14:paraId="2BC1A5C0" w14:textId="77777777" w:rsidTr="008F2B8B">
        <w:tc>
          <w:tcPr>
            <w:tcW w:w="2153" w:type="dxa"/>
          </w:tcPr>
          <w:p w14:paraId="70FD204C" w14:textId="77777777" w:rsidR="006A0239" w:rsidRPr="002714A1" w:rsidRDefault="006A0239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9CCE804" w14:textId="77777777" w:rsidR="006A0239" w:rsidRPr="002714A1" w:rsidRDefault="006A0239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04EDA438" w14:textId="77777777" w:rsidR="006A0239" w:rsidRPr="002714A1" w:rsidRDefault="006A0239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6A0239" w14:paraId="3FEEEE41" w14:textId="77777777" w:rsidTr="008F2B8B">
        <w:tc>
          <w:tcPr>
            <w:tcW w:w="2153" w:type="dxa"/>
          </w:tcPr>
          <w:p w14:paraId="3F009370" w14:textId="77777777" w:rsidR="006A0239" w:rsidRDefault="006A0239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1424FD9E" w14:textId="77777777" w:rsidR="006A0239" w:rsidRDefault="006A0239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A224646" w14:textId="77777777" w:rsidR="006A0239" w:rsidRDefault="006A0239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C3712FF" w14:textId="77777777" w:rsidR="006A0239" w:rsidRPr="00C371F0" w:rsidRDefault="006A0239" w:rsidP="006A0239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A0239" w:rsidRPr="00AD5CE1" w14:paraId="32B117A7" w14:textId="77777777" w:rsidTr="008F2B8B">
        <w:tc>
          <w:tcPr>
            <w:tcW w:w="5395" w:type="dxa"/>
          </w:tcPr>
          <w:p w14:paraId="77E0A33D" w14:textId="147C3075" w:rsidR="006A0239" w:rsidRPr="00AD5CE1" w:rsidRDefault="006A0239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 w:rsidR="005A5130">
              <w:rPr>
                <w:color w:val="4472C4" w:themeColor="accent1"/>
              </w:rPr>
              <w:t>Collar Lace</w:t>
            </w:r>
          </w:p>
        </w:tc>
        <w:tc>
          <w:tcPr>
            <w:tcW w:w="5395" w:type="dxa"/>
          </w:tcPr>
          <w:p w14:paraId="7FE35CDC" w14:textId="77777777" w:rsidR="006A0239" w:rsidRDefault="006A0239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506E4DF2" w14:textId="77777777" w:rsidR="006A0239" w:rsidRPr="00AD5CE1" w:rsidRDefault="006A0239" w:rsidP="008F2B8B"/>
        </w:tc>
      </w:tr>
      <w:tr w:rsidR="006A0239" w:rsidRPr="00AD5CE1" w14:paraId="6339A1B1" w14:textId="77777777" w:rsidTr="008F2B8B">
        <w:tc>
          <w:tcPr>
            <w:tcW w:w="5395" w:type="dxa"/>
          </w:tcPr>
          <w:p w14:paraId="4EE53A3C" w14:textId="77777777" w:rsidR="006A0239" w:rsidRPr="00F9058C" w:rsidRDefault="006A0239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4AF7DE19" w14:textId="09895ADF" w:rsidR="006A0239" w:rsidRDefault="006A0239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5A5130">
              <w:rPr>
                <w:noProof/>
                <w:color w:val="4472C4" w:themeColor="accent1"/>
              </w:rPr>
              <w:t>25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5A5130">
              <w:rPr>
                <w:noProof/>
                <w:color w:val="4472C4" w:themeColor="accent1"/>
              </w:rPr>
              <w:t>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221037CE" w14:textId="77777777" w:rsidR="006A0239" w:rsidRPr="00AD5CE1" w:rsidRDefault="006A0239" w:rsidP="008F2B8B"/>
        </w:tc>
      </w:tr>
    </w:tbl>
    <w:p w14:paraId="34FCE48F" w14:textId="77777777" w:rsidR="006A0239" w:rsidRDefault="006A0239" w:rsidP="006A0239"/>
    <w:p w14:paraId="64D912F2" w14:textId="77777777" w:rsidR="006A0239" w:rsidRPr="002A5571" w:rsidRDefault="006A0239" w:rsidP="006A0239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76B8B550" w14:textId="77777777" w:rsidR="006A0239" w:rsidRPr="0079201A" w:rsidRDefault="006A0239" w:rsidP="006A0239"/>
    <w:p w14:paraId="1876D121" w14:textId="77777777" w:rsidR="00C84D35" w:rsidRPr="006A0239" w:rsidRDefault="00C84D35" w:rsidP="006A0239"/>
    <w:sectPr w:rsidR="00C84D35" w:rsidRPr="006A0239" w:rsidSect="0065255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A206BB" w14:textId="77777777" w:rsidR="006252A6" w:rsidRDefault="006252A6" w:rsidP="00505854">
      <w:r>
        <w:separator/>
      </w:r>
    </w:p>
  </w:endnote>
  <w:endnote w:type="continuationSeparator" w:id="0">
    <w:p w14:paraId="06B996FE" w14:textId="77777777" w:rsidR="006252A6" w:rsidRDefault="006252A6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3D410B" w14:textId="77777777" w:rsidR="006252A6" w:rsidRDefault="006252A6" w:rsidP="00505854">
      <w:r>
        <w:separator/>
      </w:r>
    </w:p>
  </w:footnote>
  <w:footnote w:type="continuationSeparator" w:id="0">
    <w:p w14:paraId="71A489C7" w14:textId="77777777" w:rsidR="006252A6" w:rsidRDefault="006252A6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51C7502B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F0549">
      <w:rPr>
        <w:b/>
        <w:bCs/>
        <w:sz w:val="28"/>
        <w:szCs w:val="28"/>
      </w:rPr>
      <w:t>0451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5A5130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9715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5130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252A6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0239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D1A39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A49AD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010A0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0549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0239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6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2025-09-14T19:29:00Z</dcterms:modified>
</cp:coreProperties>
</file>